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600" w:firstRow="0" w:lastRow="0" w:firstColumn="0" w:lastColumn="0" w:noHBand="1" w:noVBand="1"/>
      </w:tblPr>
      <w:tblGrid>
        <w:gridCol w:w="2790"/>
        <w:gridCol w:w="2160"/>
        <w:gridCol w:w="450"/>
        <w:gridCol w:w="270"/>
        <w:gridCol w:w="4698"/>
      </w:tblGrid>
      <w:tr w:rsidR="00472FAE" w14:paraId="0B1DB3D4" w14:textId="77777777" w:rsidTr="000B4528">
        <w:trPr>
          <w:jc w:val="center"/>
        </w:trPr>
        <w:tc>
          <w:tcPr>
            <w:tcW w:w="4950" w:type="dxa"/>
            <w:gridSpan w:val="2"/>
            <w:vMerge w:val="restart"/>
            <w:vAlign w:val="center"/>
          </w:tcPr>
          <w:p w14:paraId="78DFBE99" w14:textId="6C2E7957" w:rsidR="00FC5F80" w:rsidRDefault="00595D3E" w:rsidP="00472FAE">
            <w:pPr>
              <w:pStyle w:val="Title"/>
            </w:pPr>
            <w:r>
              <w:t>Diamond’s</w:t>
            </w:r>
            <w:r w:rsidR="00FC5F80">
              <w:t xml:space="preserve"> </w:t>
            </w:r>
            <w:r w:rsidR="009658F0">
              <w:t>Spring</w:t>
            </w:r>
            <w:r w:rsidR="00FC5F80">
              <w:t xml:space="preserve"> Term News</w:t>
            </w:r>
          </w:p>
          <w:p w14:paraId="3A9FDAFC" w14:textId="77777777" w:rsidR="00FC5F80" w:rsidRPr="00FC5F80" w:rsidRDefault="00FC5F80" w:rsidP="00FC5F80"/>
          <w:p w14:paraId="21A0C280" w14:textId="77777777" w:rsidR="00FC5F80" w:rsidRDefault="00FC5F80" w:rsidP="00FC5F80"/>
          <w:p w14:paraId="2F5270E2" w14:textId="77777777" w:rsidR="00FC5F80" w:rsidRDefault="00FC5F80" w:rsidP="00FC5F80"/>
          <w:p w14:paraId="08C1536A" w14:textId="77777777" w:rsidR="00472FAE" w:rsidRPr="00FC5F80" w:rsidRDefault="00472FAE" w:rsidP="00FC5F80"/>
        </w:tc>
        <w:tc>
          <w:tcPr>
            <w:tcW w:w="720" w:type="dxa"/>
            <w:gridSpan w:val="2"/>
          </w:tcPr>
          <w:p w14:paraId="7BA9BDA8" w14:textId="77777777" w:rsidR="00472FAE" w:rsidRDefault="00472FAE" w:rsidP="00D261BA">
            <w:pPr>
              <w:rPr>
                <w:noProof/>
              </w:rPr>
            </w:pPr>
          </w:p>
        </w:tc>
        <w:tc>
          <w:tcPr>
            <w:tcW w:w="4698" w:type="dxa"/>
            <w:vAlign w:val="center"/>
          </w:tcPr>
          <w:p w14:paraId="39DDC00E" w14:textId="77777777" w:rsidR="00472FAE" w:rsidRPr="00D261BA" w:rsidRDefault="00FC5F80" w:rsidP="00D261BA">
            <w:pPr>
              <w:pStyle w:val="Heading1"/>
              <w:jc w:val="right"/>
            </w:pPr>
            <w:r>
              <w:t xml:space="preserve">Tharreo House </w:t>
            </w:r>
          </w:p>
        </w:tc>
      </w:tr>
      <w:tr w:rsidR="00472FAE" w14:paraId="023AD59E" w14:textId="77777777" w:rsidTr="000B4528">
        <w:trPr>
          <w:jc w:val="center"/>
        </w:trPr>
        <w:tc>
          <w:tcPr>
            <w:tcW w:w="4950" w:type="dxa"/>
            <w:gridSpan w:val="2"/>
            <w:vMerge/>
          </w:tcPr>
          <w:p w14:paraId="0D887E39" w14:textId="77777777" w:rsidR="00472FAE" w:rsidRDefault="00472FAE" w:rsidP="00472FAE">
            <w:pPr>
              <w:pStyle w:val="Title"/>
              <w:rPr>
                <w:noProof/>
              </w:rPr>
            </w:pPr>
          </w:p>
        </w:tc>
        <w:tc>
          <w:tcPr>
            <w:tcW w:w="720" w:type="dxa"/>
            <w:gridSpan w:val="2"/>
          </w:tcPr>
          <w:p w14:paraId="485EF8A5" w14:textId="77777777" w:rsidR="00472FAE" w:rsidRDefault="00472FAE" w:rsidP="00D261BA">
            <w:pPr>
              <w:rPr>
                <w:noProof/>
              </w:rPr>
            </w:pPr>
          </w:p>
        </w:tc>
        <w:tc>
          <w:tcPr>
            <w:tcW w:w="4698" w:type="dxa"/>
            <w:vAlign w:val="center"/>
          </w:tcPr>
          <w:p w14:paraId="7E75A4A9" w14:textId="1424D152" w:rsidR="00472FAE" w:rsidRPr="00D261BA" w:rsidRDefault="00595D3E" w:rsidP="00D261BA">
            <w:pPr>
              <w:pStyle w:val="Heading1"/>
              <w:jc w:val="right"/>
            </w:pPr>
            <w:r>
              <w:t>Diamond</w:t>
            </w:r>
            <w:r w:rsidR="00FC5F80">
              <w:t xml:space="preserve"> C</w:t>
            </w:r>
            <w:r>
              <w:t>lass</w:t>
            </w:r>
            <w:r w:rsidR="00FC5F80">
              <w:t xml:space="preserve"> </w:t>
            </w:r>
          </w:p>
        </w:tc>
      </w:tr>
      <w:tr w:rsidR="00472FAE" w14:paraId="0D2ED18D" w14:textId="77777777" w:rsidTr="000B4528">
        <w:trPr>
          <w:trHeight w:val="405"/>
          <w:jc w:val="center"/>
        </w:trPr>
        <w:tc>
          <w:tcPr>
            <w:tcW w:w="4950" w:type="dxa"/>
            <w:gridSpan w:val="2"/>
            <w:vMerge/>
          </w:tcPr>
          <w:p w14:paraId="2621C95E" w14:textId="77777777" w:rsidR="00472FAE" w:rsidRDefault="00472FAE" w:rsidP="00472FAE">
            <w:pPr>
              <w:pStyle w:val="Title"/>
              <w:rPr>
                <w:noProof/>
              </w:rPr>
            </w:pPr>
          </w:p>
        </w:tc>
        <w:tc>
          <w:tcPr>
            <w:tcW w:w="720" w:type="dxa"/>
            <w:gridSpan w:val="2"/>
          </w:tcPr>
          <w:p w14:paraId="7936F31D" w14:textId="77777777" w:rsidR="00472FAE" w:rsidRDefault="00472FAE" w:rsidP="00D261BA">
            <w:pPr>
              <w:rPr>
                <w:noProof/>
              </w:rPr>
            </w:pPr>
          </w:p>
        </w:tc>
        <w:tc>
          <w:tcPr>
            <w:tcW w:w="4698" w:type="dxa"/>
            <w:vAlign w:val="center"/>
          </w:tcPr>
          <w:p w14:paraId="4C1999D1" w14:textId="479C7730" w:rsidR="00472FAE" w:rsidRDefault="001F59F4" w:rsidP="00D261BA">
            <w:pPr>
              <w:jc w:val="right"/>
              <w:rPr>
                <w:noProof/>
              </w:rPr>
            </w:pPr>
            <w:r>
              <w:t>Jan-Apr</w:t>
            </w:r>
            <w:r w:rsidR="00472FAE" w:rsidRPr="00D261BA">
              <w:t xml:space="preserve"> | </w:t>
            </w:r>
            <w:r w:rsidR="00FC5F80">
              <w:t>202</w:t>
            </w:r>
            <w:r w:rsidR="00595D3E">
              <w:t>1</w:t>
            </w:r>
            <w:r w:rsidR="00FC5F80">
              <w:t>-202</w:t>
            </w:r>
            <w:r w:rsidR="00595D3E">
              <w:t>2</w:t>
            </w:r>
            <w:r w:rsidR="00472FAE" w:rsidRPr="00D261BA">
              <w:t xml:space="preserve"> | </w:t>
            </w:r>
            <w:r>
              <w:t>08</w:t>
            </w:r>
            <w:r w:rsidR="00FC5F80">
              <w:t>/</w:t>
            </w:r>
            <w:r>
              <w:t>04</w:t>
            </w:r>
            <w:r w:rsidR="00FC5F80">
              <w:t>/202</w:t>
            </w:r>
            <w:r>
              <w:t>2</w:t>
            </w:r>
          </w:p>
        </w:tc>
      </w:tr>
      <w:tr w:rsidR="00F16684" w14:paraId="4FF9C842" w14:textId="77777777" w:rsidTr="000B4528">
        <w:trPr>
          <w:trHeight w:val="2445"/>
          <w:jc w:val="center"/>
        </w:trPr>
        <w:tc>
          <w:tcPr>
            <w:tcW w:w="4950" w:type="dxa"/>
            <w:gridSpan w:val="2"/>
            <w:vMerge/>
            <w:vAlign w:val="center"/>
          </w:tcPr>
          <w:p w14:paraId="5829D3E8" w14:textId="77777777" w:rsidR="00F16684" w:rsidRPr="00472FAE" w:rsidRDefault="00F16684" w:rsidP="00472FAE">
            <w:pPr>
              <w:pStyle w:val="Title"/>
            </w:pPr>
          </w:p>
        </w:tc>
        <w:tc>
          <w:tcPr>
            <w:tcW w:w="450" w:type="dxa"/>
            <w:vMerge w:val="restart"/>
          </w:tcPr>
          <w:p w14:paraId="57B34246" w14:textId="77777777" w:rsidR="00F16684" w:rsidRDefault="00F16684" w:rsidP="00472FAE">
            <w:pPr>
              <w:rPr>
                <w:noProof/>
              </w:rPr>
            </w:pPr>
          </w:p>
        </w:tc>
        <w:tc>
          <w:tcPr>
            <w:tcW w:w="4968" w:type="dxa"/>
            <w:gridSpan w:val="2"/>
            <w:vMerge w:val="restart"/>
          </w:tcPr>
          <w:p w14:paraId="13024CDA" w14:textId="77777777" w:rsidR="00EC3974" w:rsidRDefault="00EC3974" w:rsidP="00472FAE">
            <w:pPr>
              <w:rPr>
                <w:rStyle w:val="Heading2Char"/>
              </w:rPr>
            </w:pPr>
          </w:p>
          <w:p w14:paraId="5A4AFD5E" w14:textId="77777777" w:rsidR="00EC3974" w:rsidRPr="00FC5F80" w:rsidRDefault="00FC5F80" w:rsidP="00472FAE">
            <w:pPr>
              <w:rPr>
                <w:rStyle w:val="Heading2Char"/>
              </w:rPr>
            </w:pPr>
            <w:r w:rsidRPr="00FC5F80">
              <w:rPr>
                <w:rStyle w:val="Heading2Char"/>
              </w:rPr>
              <w:t xml:space="preserve">Our </w:t>
            </w:r>
            <w:r>
              <w:rPr>
                <w:rStyle w:val="Heading2Char"/>
              </w:rPr>
              <w:t>A</w:t>
            </w:r>
            <w:r w:rsidRPr="00FC5F80">
              <w:rPr>
                <w:rStyle w:val="Heading2Char"/>
              </w:rPr>
              <w:t>ttendance</w:t>
            </w:r>
          </w:p>
          <w:p w14:paraId="09E6E581" w14:textId="77777777" w:rsidR="00EC3974" w:rsidRDefault="00EC3974" w:rsidP="004015C0">
            <w:pPr>
              <w:jc w:val="both"/>
            </w:pPr>
          </w:p>
          <w:p w14:paraId="79FF3DFB" w14:textId="2777035F" w:rsidR="00F16684" w:rsidRPr="00472FAE" w:rsidRDefault="00DB76FD" w:rsidP="004015C0">
            <w:pPr>
              <w:jc w:val="both"/>
            </w:pPr>
            <w:r>
              <w:t>Again</w:t>
            </w:r>
            <w:r w:rsidR="003740E8">
              <w:t>,</w:t>
            </w:r>
            <w:r w:rsidR="00D36CB4">
              <w:t xml:space="preserve"> let me thank you parents and carers for your tireless efforts, supporting us with encouraging students in every day.  </w:t>
            </w:r>
            <w:r w:rsidR="00A24940">
              <w:t xml:space="preserve">This term, </w:t>
            </w:r>
            <w:r w:rsidR="00D36CB4">
              <w:t>Diamond’s</w:t>
            </w:r>
            <w:r w:rsidR="00A24940">
              <w:t xml:space="preserve"> attendance </w:t>
            </w:r>
            <w:r w:rsidR="00A24940" w:rsidRPr="00C13FD8">
              <w:t>is at</w:t>
            </w:r>
            <w:r w:rsidR="00234B68" w:rsidRPr="00C13FD8">
              <w:t xml:space="preserve"> </w:t>
            </w:r>
            <w:r w:rsidR="00D36CB4" w:rsidRPr="00C13FD8">
              <w:t>7</w:t>
            </w:r>
            <w:r w:rsidR="00C13FD8">
              <w:t>1.2</w:t>
            </w:r>
            <w:r w:rsidR="00234B68" w:rsidRPr="00C13FD8">
              <w:t>%</w:t>
            </w:r>
            <w:r w:rsidR="00D36CB4" w:rsidRPr="00C13FD8">
              <w:t>, however</w:t>
            </w:r>
            <w:r w:rsidR="00D36CB4">
              <w:t xml:space="preserve">, the Covid-19 pandemic has meant that many Diamonds have had to take time off to isolate to protect the </w:t>
            </w:r>
            <w:r w:rsidR="003740E8">
              <w:t>health of others.</w:t>
            </w:r>
            <w:r w:rsidR="00D36CB4">
              <w:t xml:space="preserve"> </w:t>
            </w:r>
            <w:r w:rsidR="003740E8">
              <w:t>Taking that into consideration t</w:t>
            </w:r>
            <w:r w:rsidR="00234B68">
              <w:t>his is a good percentage</w:t>
            </w:r>
            <w:r w:rsidR="003740E8">
              <w:t>.</w:t>
            </w:r>
            <w:r w:rsidR="00234B68">
              <w:t xml:space="preserve"> </w:t>
            </w:r>
            <w:r w:rsidR="00EC3974">
              <w:t>Whilst their attendance is good there is always room for improvement, which is something everyone will be working on next term</w:t>
            </w:r>
            <w:r w:rsidR="003740E8">
              <w:t>.</w:t>
            </w:r>
            <w:r>
              <w:t xml:space="preserve"> Please continue to keep us in the loop if your child is off for a valid reason</w:t>
            </w:r>
            <w:r w:rsidR="00CD5619">
              <w:t>.</w:t>
            </w:r>
          </w:p>
        </w:tc>
      </w:tr>
      <w:tr w:rsidR="00F16684" w14:paraId="55A622BF" w14:textId="77777777" w:rsidTr="00A80C1A">
        <w:trPr>
          <w:trHeight w:val="730"/>
          <w:jc w:val="center"/>
        </w:trPr>
        <w:tc>
          <w:tcPr>
            <w:tcW w:w="4950" w:type="dxa"/>
            <w:gridSpan w:val="2"/>
            <w:vAlign w:val="center"/>
          </w:tcPr>
          <w:p w14:paraId="3C847267" w14:textId="77777777" w:rsidR="00F16684" w:rsidRPr="00F16684" w:rsidRDefault="00F16684" w:rsidP="00F16684"/>
        </w:tc>
        <w:tc>
          <w:tcPr>
            <w:tcW w:w="450" w:type="dxa"/>
            <w:vMerge/>
          </w:tcPr>
          <w:p w14:paraId="4025BEDF" w14:textId="77777777" w:rsidR="00F16684" w:rsidRDefault="00F16684" w:rsidP="00472FAE">
            <w:pPr>
              <w:rPr>
                <w:noProof/>
              </w:rPr>
            </w:pPr>
          </w:p>
        </w:tc>
        <w:tc>
          <w:tcPr>
            <w:tcW w:w="4968" w:type="dxa"/>
            <w:gridSpan w:val="2"/>
            <w:vMerge/>
          </w:tcPr>
          <w:p w14:paraId="0318489B" w14:textId="77777777" w:rsidR="00F16684" w:rsidRPr="00472FAE" w:rsidRDefault="00F16684" w:rsidP="00472FAE"/>
        </w:tc>
      </w:tr>
      <w:tr w:rsidR="00F16684" w14:paraId="50D0BE3D" w14:textId="77777777" w:rsidTr="000B4528">
        <w:trPr>
          <w:trHeight w:val="1246"/>
          <w:jc w:val="center"/>
        </w:trPr>
        <w:tc>
          <w:tcPr>
            <w:tcW w:w="4950" w:type="dxa"/>
            <w:gridSpan w:val="2"/>
            <w:vMerge w:val="restart"/>
          </w:tcPr>
          <w:p w14:paraId="66DDB2C7" w14:textId="1C68F16B" w:rsidR="00F16684" w:rsidRDefault="009658F0" w:rsidP="00F16684">
            <w:pPr>
              <w:pStyle w:val="Heading2"/>
            </w:pPr>
            <w:r>
              <w:t>Put a spring in your step</w:t>
            </w:r>
          </w:p>
          <w:p w14:paraId="62205BE6" w14:textId="77777777" w:rsidR="00863DD4" w:rsidRPr="00863DD4" w:rsidRDefault="00863DD4" w:rsidP="00863DD4"/>
          <w:p w14:paraId="691BDB21" w14:textId="3119C259" w:rsidR="009C0D07" w:rsidRDefault="00A30DCE" w:rsidP="004015C0">
            <w:pPr>
              <w:jc w:val="both"/>
            </w:pPr>
            <w:r>
              <w:t xml:space="preserve">Wow! Another half term complete! We cannot believe that summer is nearly here! </w:t>
            </w:r>
          </w:p>
          <w:p w14:paraId="0721D961" w14:textId="23CA69AE" w:rsidR="00C75CBF" w:rsidRDefault="00A30DCE" w:rsidP="004015C0">
            <w:pPr>
              <w:jc w:val="both"/>
            </w:pPr>
            <w:r>
              <w:t xml:space="preserve">Since our previous newsletter Diamond class have continued to work hard, build memories and be creative within all lessons. </w:t>
            </w:r>
            <w:r w:rsidR="00AF21B4">
              <w:t xml:space="preserve">We even went on a rock-climbing trip, which required bravery throughout! </w:t>
            </w:r>
            <w:r>
              <w:t xml:space="preserve">This half term, one of </w:t>
            </w:r>
            <w:r w:rsidR="00AF21B4">
              <w:t>D</w:t>
            </w:r>
            <w:r>
              <w:t>iamond class main focusses was building independence whilst incorporating</w:t>
            </w:r>
            <w:r w:rsidR="00C75CBF">
              <w:t xml:space="preserve"> the</w:t>
            </w:r>
            <w:r w:rsidR="00AF21B4">
              <w:t xml:space="preserve"> </w:t>
            </w:r>
            <w:r w:rsidR="00C75CBF">
              <w:t>key life skill of</w:t>
            </w:r>
            <w:r>
              <w:t xml:space="preserve"> good manners. </w:t>
            </w:r>
            <w:r w:rsidR="00C75CBF">
              <w:t>Within the lesson, social skills e</w:t>
            </w:r>
            <w:r>
              <w:t xml:space="preserve">ach student semi-independently went to the parade </w:t>
            </w:r>
            <w:r w:rsidR="00C75CBF">
              <w:t>of shops; greeted cashiers, spoke with confidence and purchased items based on the task set. Teachers are extremely proud at how far pupils have come in such a short amount of time! Keep up the good Work!</w:t>
            </w:r>
          </w:p>
          <w:p w14:paraId="686ACA46" w14:textId="60704414" w:rsidR="00AD7982" w:rsidRPr="00F16684" w:rsidRDefault="00C75CBF" w:rsidP="004015C0">
            <w:pPr>
              <w:jc w:val="both"/>
            </w:pPr>
            <w:r>
              <w:t>D</w:t>
            </w:r>
            <w:r w:rsidR="00CE5682">
              <w:t>iamond</w:t>
            </w:r>
            <w:r>
              <w:t>s</w:t>
            </w:r>
            <w:r w:rsidR="00CE5682">
              <w:t xml:space="preserve"> have impressed all members of staff with how </w:t>
            </w:r>
            <w:r w:rsidR="00AF21B4">
              <w:t>considerat</w:t>
            </w:r>
            <w:r w:rsidR="00360202">
              <w:t xml:space="preserve">e, sensible and </w:t>
            </w:r>
            <w:r w:rsidR="00DB76FD">
              <w:t>enthusiastic they have been when learning about different cultures and religions. The class has focussed on Chinese New Year, as well as Easter and have looked into what these celebrations entail for those who celebrate.</w:t>
            </w:r>
          </w:p>
        </w:tc>
        <w:tc>
          <w:tcPr>
            <w:tcW w:w="450" w:type="dxa"/>
            <w:vMerge/>
          </w:tcPr>
          <w:p w14:paraId="63DEDD75" w14:textId="77777777" w:rsidR="00F16684" w:rsidRDefault="00F16684" w:rsidP="00472FAE">
            <w:pPr>
              <w:rPr>
                <w:noProof/>
              </w:rPr>
            </w:pPr>
          </w:p>
        </w:tc>
        <w:tc>
          <w:tcPr>
            <w:tcW w:w="4968" w:type="dxa"/>
            <w:gridSpan w:val="2"/>
            <w:vMerge/>
          </w:tcPr>
          <w:p w14:paraId="77E2BF45" w14:textId="77777777" w:rsidR="00F16684" w:rsidRPr="00472FAE" w:rsidRDefault="00F16684" w:rsidP="00472FAE"/>
        </w:tc>
      </w:tr>
      <w:tr w:rsidR="00F16684" w14:paraId="58207A54" w14:textId="77777777" w:rsidTr="000B4528">
        <w:trPr>
          <w:trHeight w:val="6048"/>
          <w:jc w:val="center"/>
        </w:trPr>
        <w:tc>
          <w:tcPr>
            <w:tcW w:w="4950" w:type="dxa"/>
            <w:gridSpan w:val="2"/>
            <w:vMerge/>
          </w:tcPr>
          <w:p w14:paraId="731F13E2" w14:textId="77777777" w:rsidR="00F16684" w:rsidRDefault="00F16684" w:rsidP="00472FAE">
            <w:pPr>
              <w:rPr>
                <w:noProof/>
              </w:rPr>
            </w:pPr>
          </w:p>
        </w:tc>
        <w:tc>
          <w:tcPr>
            <w:tcW w:w="450" w:type="dxa"/>
          </w:tcPr>
          <w:p w14:paraId="0A4AAA42" w14:textId="77777777" w:rsidR="00F16684" w:rsidRDefault="00F16684" w:rsidP="00472FAE">
            <w:pPr>
              <w:rPr>
                <w:noProof/>
              </w:rPr>
            </w:pPr>
          </w:p>
        </w:tc>
        <w:tc>
          <w:tcPr>
            <w:tcW w:w="4968" w:type="dxa"/>
            <w:gridSpan w:val="2"/>
          </w:tcPr>
          <w:p w14:paraId="6D7261D8" w14:textId="33453069" w:rsidR="00D36CB4" w:rsidRPr="00D36CB4" w:rsidRDefault="00D36CB4" w:rsidP="00D36CB4">
            <w:pPr>
              <w:tabs>
                <w:tab w:val="left" w:pos="3090"/>
              </w:tabs>
            </w:pPr>
          </w:p>
        </w:tc>
      </w:tr>
      <w:tr w:rsidR="00472FAE" w14:paraId="08180FAA" w14:textId="77777777" w:rsidTr="000B4528">
        <w:trPr>
          <w:trHeight w:val="1728"/>
          <w:jc w:val="center"/>
        </w:trPr>
        <w:tc>
          <w:tcPr>
            <w:tcW w:w="2790" w:type="dxa"/>
          </w:tcPr>
          <w:p w14:paraId="7101C0DA" w14:textId="69C2D2C8" w:rsidR="00472FAE" w:rsidRDefault="00472FAE" w:rsidP="00472FAE">
            <w:pPr>
              <w:rPr>
                <w:noProof/>
              </w:rPr>
            </w:pPr>
          </w:p>
        </w:tc>
        <w:tc>
          <w:tcPr>
            <w:tcW w:w="7578" w:type="dxa"/>
            <w:gridSpan w:val="4"/>
            <w:vAlign w:val="center"/>
          </w:tcPr>
          <w:p w14:paraId="6B507151" w14:textId="0928AF6B" w:rsidR="00472FAE" w:rsidRPr="004473C7" w:rsidRDefault="001141E3" w:rsidP="004473C7">
            <w:pPr>
              <w:pStyle w:val="Content02"/>
            </w:pPr>
            <w:r>
              <w:t xml:space="preserve">We hope you have a restful Easter, and we look forward to you returning for the summer term. </w:t>
            </w:r>
          </w:p>
        </w:tc>
      </w:tr>
    </w:tbl>
    <w:p w14:paraId="1E1D9B24" w14:textId="77777777" w:rsidR="001563BE" w:rsidRPr="00472FAE" w:rsidRDefault="001563BE" w:rsidP="00D261BA">
      <w:pPr>
        <w:rPr>
          <w:sz w:val="10"/>
        </w:rPr>
      </w:pPr>
    </w:p>
    <w:p w14:paraId="70D57843" w14:textId="77777777" w:rsidR="001563BE" w:rsidRPr="00472FAE" w:rsidRDefault="001563BE" w:rsidP="00D261BA">
      <w:pPr>
        <w:rPr>
          <w:sz w:val="10"/>
        </w:rPr>
        <w:sectPr w:rsidR="001563BE" w:rsidRPr="00472FAE" w:rsidSect="00067811">
          <w:headerReference w:type="first" r:id="rId10"/>
          <w:pgSz w:w="12240" w:h="15840" w:code="1"/>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12"/>
        <w:gridCol w:w="2342"/>
        <w:gridCol w:w="270"/>
        <w:gridCol w:w="86"/>
        <w:gridCol w:w="995"/>
        <w:gridCol w:w="2245"/>
        <w:gridCol w:w="97"/>
        <w:gridCol w:w="250"/>
        <w:gridCol w:w="373"/>
        <w:gridCol w:w="2898"/>
      </w:tblGrid>
      <w:tr w:rsidR="00067811" w14:paraId="585A00CE" w14:textId="77777777" w:rsidTr="004473C7">
        <w:trPr>
          <w:trHeight w:val="810"/>
          <w:jc w:val="center"/>
        </w:trPr>
        <w:tc>
          <w:tcPr>
            <w:tcW w:w="3424" w:type="dxa"/>
            <w:gridSpan w:val="3"/>
          </w:tcPr>
          <w:p w14:paraId="4873876B" w14:textId="77777777" w:rsidR="00067811" w:rsidRDefault="00067811" w:rsidP="00D261BA"/>
        </w:tc>
        <w:tc>
          <w:tcPr>
            <w:tcW w:w="6944" w:type="dxa"/>
            <w:gridSpan w:val="7"/>
          </w:tcPr>
          <w:p w14:paraId="131EEF10" w14:textId="77777777" w:rsidR="00EC3974" w:rsidRDefault="00EC3974" w:rsidP="00FC5F80">
            <w:pPr>
              <w:pStyle w:val="Heading3"/>
            </w:pPr>
          </w:p>
          <w:p w14:paraId="24C5EE77" w14:textId="75C52FDA" w:rsidR="00067811" w:rsidRDefault="008D7EA5" w:rsidP="00FC5F80">
            <w:pPr>
              <w:pStyle w:val="Heading3"/>
            </w:pPr>
            <w:r>
              <w:t>Diamonds</w:t>
            </w:r>
            <w:r w:rsidR="00863DD4">
              <w:t xml:space="preserve"> </w:t>
            </w:r>
            <w:r w:rsidR="00FC5F80">
              <w:t xml:space="preserve">Progress This Term </w:t>
            </w:r>
          </w:p>
        </w:tc>
      </w:tr>
      <w:tr w:rsidR="00067811" w14:paraId="4747BEED" w14:textId="77777777" w:rsidTr="004473C7">
        <w:trPr>
          <w:trHeight w:val="810"/>
          <w:jc w:val="center"/>
        </w:trPr>
        <w:tc>
          <w:tcPr>
            <w:tcW w:w="10368" w:type="dxa"/>
            <w:gridSpan w:val="10"/>
          </w:tcPr>
          <w:p w14:paraId="0FDDB3CF" w14:textId="77777777" w:rsidR="00067811" w:rsidRDefault="00067811" w:rsidP="00D261BA"/>
        </w:tc>
      </w:tr>
      <w:tr w:rsidR="00DC6299" w14:paraId="59FFA1CC" w14:textId="77777777" w:rsidTr="004473C7">
        <w:trPr>
          <w:trHeight w:val="1161"/>
          <w:jc w:val="center"/>
        </w:trPr>
        <w:tc>
          <w:tcPr>
            <w:tcW w:w="10368" w:type="dxa"/>
            <w:gridSpan w:val="10"/>
            <w:vAlign w:val="center"/>
          </w:tcPr>
          <w:p w14:paraId="267462D1" w14:textId="77777777" w:rsidR="00DC6299" w:rsidRPr="00DC6299" w:rsidRDefault="00863DD4" w:rsidP="00DC6299">
            <w:r>
              <w:t>Whilst we aim to keep you as parents and carers updated on your child’s progress as often as possible, the termly newsletter is a great opportunity for us to do another re-cap!</w:t>
            </w:r>
            <w:r w:rsidR="00974DD7">
              <w:t xml:space="preserve"> </w:t>
            </w:r>
          </w:p>
        </w:tc>
      </w:tr>
      <w:tr w:rsidR="00DC6299" w14:paraId="3340B7BE" w14:textId="77777777" w:rsidTr="007659D9">
        <w:trPr>
          <w:trHeight w:val="87"/>
          <w:jc w:val="center"/>
        </w:trPr>
        <w:tc>
          <w:tcPr>
            <w:tcW w:w="10368" w:type="dxa"/>
            <w:gridSpan w:val="10"/>
            <w:tcBorders>
              <w:bottom w:val="single" w:sz="12" w:space="0" w:color="7030A0" w:themeColor="accent3"/>
            </w:tcBorders>
            <w:vAlign w:val="center"/>
          </w:tcPr>
          <w:p w14:paraId="1BC5C31C" w14:textId="575D6BF8" w:rsidR="00DC6299" w:rsidRDefault="0050322B" w:rsidP="00DC6299">
            <w:pPr>
              <w:rPr>
                <w:bCs/>
              </w:rPr>
            </w:pPr>
            <w:r>
              <w:rPr>
                <w:bCs/>
              </w:rPr>
              <w:t xml:space="preserve">In </w:t>
            </w:r>
            <w:r w:rsidR="00CD5619">
              <w:rPr>
                <w:bCs/>
              </w:rPr>
              <w:t>M</w:t>
            </w:r>
            <w:r>
              <w:rPr>
                <w:bCs/>
              </w:rPr>
              <w:t xml:space="preserve">athematics this term Diamond class have covered </w:t>
            </w:r>
            <w:r w:rsidR="00F55815">
              <w:rPr>
                <w:bCs/>
              </w:rPr>
              <w:t>3</w:t>
            </w:r>
            <w:r w:rsidR="00CD5619">
              <w:rPr>
                <w:bCs/>
              </w:rPr>
              <w:t xml:space="preserve"> units</w:t>
            </w:r>
            <w:r w:rsidR="00E532C1">
              <w:rPr>
                <w:bCs/>
              </w:rPr>
              <w:t xml:space="preserve">; </w:t>
            </w:r>
            <w:r w:rsidR="00CD5619">
              <w:rPr>
                <w:bCs/>
              </w:rPr>
              <w:t>angles</w:t>
            </w:r>
            <w:r w:rsidR="00F55815">
              <w:rPr>
                <w:bCs/>
              </w:rPr>
              <w:t xml:space="preserve">, times tables and </w:t>
            </w:r>
            <w:r w:rsidR="00CD5619">
              <w:rPr>
                <w:bCs/>
              </w:rPr>
              <w:t>coordinates</w:t>
            </w:r>
            <w:r w:rsidR="00F55815">
              <w:rPr>
                <w:bCs/>
              </w:rPr>
              <w:t>.</w:t>
            </w:r>
            <w:r w:rsidR="00CD5619">
              <w:rPr>
                <w:bCs/>
              </w:rPr>
              <w:t xml:space="preserve"> Diamonds confidence has significantly increased</w:t>
            </w:r>
            <w:r w:rsidR="00E532C1">
              <w:rPr>
                <w:bCs/>
              </w:rPr>
              <w:t xml:space="preserve"> in this subject</w:t>
            </w:r>
            <w:r w:rsidR="00F55815">
              <w:rPr>
                <w:bCs/>
              </w:rPr>
              <w:t xml:space="preserve">, </w:t>
            </w:r>
            <w:r w:rsidR="00E532C1">
              <w:rPr>
                <w:bCs/>
              </w:rPr>
              <w:t xml:space="preserve">students have </w:t>
            </w:r>
            <w:r w:rsidR="00360202">
              <w:rPr>
                <w:bCs/>
              </w:rPr>
              <w:t xml:space="preserve">continued to </w:t>
            </w:r>
            <w:r w:rsidR="00E532C1">
              <w:rPr>
                <w:bCs/>
              </w:rPr>
              <w:t>amaze</w:t>
            </w:r>
            <w:r w:rsidR="00360202">
              <w:rPr>
                <w:bCs/>
              </w:rPr>
              <w:t xml:space="preserve"> </w:t>
            </w:r>
            <w:r w:rsidR="00E532C1">
              <w:rPr>
                <w:bCs/>
              </w:rPr>
              <w:t>staff with</w:t>
            </w:r>
            <w:r w:rsidR="00F55815">
              <w:rPr>
                <w:bCs/>
              </w:rPr>
              <w:t xml:space="preserve"> </w:t>
            </w:r>
            <w:r w:rsidR="00CD5619">
              <w:rPr>
                <w:bCs/>
              </w:rPr>
              <w:t>the</w:t>
            </w:r>
            <w:r w:rsidR="00E532C1">
              <w:rPr>
                <w:bCs/>
              </w:rPr>
              <w:t>ir</w:t>
            </w:r>
            <w:r w:rsidR="00CD5619">
              <w:rPr>
                <w:bCs/>
              </w:rPr>
              <w:t xml:space="preserve"> ability to recall angle fact</w:t>
            </w:r>
            <w:r w:rsidR="00F55815">
              <w:rPr>
                <w:bCs/>
              </w:rPr>
              <w:t>s such as what all angles on a straight line should equal. Additionally, with</w:t>
            </w:r>
            <w:r w:rsidR="00CD5619">
              <w:rPr>
                <w:bCs/>
              </w:rPr>
              <w:t xml:space="preserve"> added support</w:t>
            </w:r>
            <w:r w:rsidR="00F55815">
              <w:rPr>
                <w:bCs/>
              </w:rPr>
              <w:t xml:space="preserve">, </w:t>
            </w:r>
            <w:r w:rsidR="00E532C1">
              <w:rPr>
                <w:bCs/>
              </w:rPr>
              <w:t>Diamonds</w:t>
            </w:r>
            <w:r w:rsidR="00F55815">
              <w:rPr>
                <w:bCs/>
              </w:rPr>
              <w:t xml:space="preserve"> </w:t>
            </w:r>
            <w:r w:rsidR="00CD5619">
              <w:rPr>
                <w:bCs/>
              </w:rPr>
              <w:t>are able to measure angles using a protractor</w:t>
            </w:r>
            <w:r w:rsidR="00EF216A">
              <w:rPr>
                <w:bCs/>
              </w:rPr>
              <w:t>.</w:t>
            </w:r>
            <w:r w:rsidR="00F55815">
              <w:rPr>
                <w:bCs/>
              </w:rPr>
              <w:t xml:space="preserve"> </w:t>
            </w:r>
            <w:r w:rsidR="00E532C1">
              <w:rPr>
                <w:bCs/>
              </w:rPr>
              <w:t xml:space="preserve">Towards the end of the term Diamonds </w:t>
            </w:r>
            <w:r w:rsidR="00E532C1" w:rsidRPr="00E532C1">
              <w:rPr>
                <w:bCs/>
              </w:rPr>
              <w:t>have developed their understanding of coordinates</w:t>
            </w:r>
            <w:r w:rsidR="00E532C1">
              <w:rPr>
                <w:bCs/>
              </w:rPr>
              <w:t xml:space="preserve">, </w:t>
            </w:r>
            <w:r w:rsidR="00360202">
              <w:rPr>
                <w:bCs/>
              </w:rPr>
              <w:t xml:space="preserve">and </w:t>
            </w:r>
            <w:r w:rsidR="00E532C1" w:rsidRPr="00E532C1">
              <w:rPr>
                <w:bCs/>
              </w:rPr>
              <w:t xml:space="preserve">by using </w:t>
            </w:r>
            <w:r w:rsidR="00E532C1">
              <w:rPr>
                <w:bCs/>
              </w:rPr>
              <w:t>prior</w:t>
            </w:r>
            <w:r w:rsidR="00E532C1" w:rsidRPr="00E532C1">
              <w:rPr>
                <w:bCs/>
              </w:rPr>
              <w:t xml:space="preserve"> knowledge from former years,</w:t>
            </w:r>
            <w:r w:rsidR="00E532C1">
              <w:rPr>
                <w:bCs/>
              </w:rPr>
              <w:t xml:space="preserve"> they</w:t>
            </w:r>
            <w:r w:rsidR="00E532C1" w:rsidRPr="00E532C1">
              <w:rPr>
                <w:bCs/>
              </w:rPr>
              <w:t xml:space="preserve"> have been able to start looking at coordinates on all four quadrants! </w:t>
            </w:r>
            <w:r>
              <w:rPr>
                <w:bCs/>
              </w:rPr>
              <w:t xml:space="preserve"> </w:t>
            </w:r>
            <w:r w:rsidR="00EF216A">
              <w:rPr>
                <w:bCs/>
              </w:rPr>
              <w:t>Well done to all the Diamonds, they have work</w:t>
            </w:r>
            <w:r w:rsidR="00F55815">
              <w:rPr>
                <w:bCs/>
              </w:rPr>
              <w:t>ed</w:t>
            </w:r>
            <w:r w:rsidR="00EF216A">
              <w:rPr>
                <w:bCs/>
              </w:rPr>
              <w:t xml:space="preserve"> well and challenged themselves to improve every lesson. A special mention to </w:t>
            </w:r>
            <w:r w:rsidR="00F55815">
              <w:rPr>
                <w:bCs/>
              </w:rPr>
              <w:t>Fabiana</w:t>
            </w:r>
            <w:r w:rsidR="009B2657">
              <w:rPr>
                <w:bCs/>
              </w:rPr>
              <w:t>,</w:t>
            </w:r>
            <w:r w:rsidR="00EF216A">
              <w:rPr>
                <w:bCs/>
              </w:rPr>
              <w:t xml:space="preserve"> who </w:t>
            </w:r>
            <w:r w:rsidR="00F55815">
              <w:rPr>
                <w:bCs/>
              </w:rPr>
              <w:t xml:space="preserve">has impressed Diamonds class teachers with her timetable knowledge and retention! </w:t>
            </w:r>
            <w:r w:rsidR="00EF216A">
              <w:rPr>
                <w:bCs/>
              </w:rPr>
              <w:t xml:space="preserve"> </w:t>
            </w:r>
          </w:p>
          <w:p w14:paraId="414CDDE7" w14:textId="768ECFD7" w:rsidR="00EF216A" w:rsidRDefault="00EF216A" w:rsidP="00DC6299">
            <w:pPr>
              <w:rPr>
                <w:bCs/>
              </w:rPr>
            </w:pPr>
          </w:p>
          <w:p w14:paraId="57B18520" w14:textId="52518BBC" w:rsidR="005A7951" w:rsidRDefault="007871F1" w:rsidP="00DC6299">
            <w:pPr>
              <w:rPr>
                <w:bCs/>
              </w:rPr>
            </w:pPr>
            <w:r>
              <w:rPr>
                <w:bCs/>
              </w:rPr>
              <w:t xml:space="preserve">This Term in English, Diamonds have been working closely with their English teacher, Ms Char, to learn and </w:t>
            </w:r>
            <w:r w:rsidRPr="00E03E3C">
              <w:rPr>
                <w:bCs/>
              </w:rPr>
              <w:t>understand what is required</w:t>
            </w:r>
            <w:r w:rsidR="00E03E3C">
              <w:rPr>
                <w:bCs/>
              </w:rPr>
              <w:t xml:space="preserve"> at a key stage 4 level</w:t>
            </w:r>
            <w:r w:rsidR="00686900">
              <w:rPr>
                <w:bCs/>
              </w:rPr>
              <w:t xml:space="preserve"> English</w:t>
            </w:r>
            <w:r w:rsidR="00E03E3C">
              <w:rPr>
                <w:bCs/>
              </w:rPr>
              <w:t>. This will prepare them for September</w:t>
            </w:r>
            <w:r>
              <w:rPr>
                <w:bCs/>
              </w:rPr>
              <w:t xml:space="preserve">. </w:t>
            </w:r>
            <w:r w:rsidR="00686900">
              <w:rPr>
                <w:bCs/>
              </w:rPr>
              <w:t>D</w:t>
            </w:r>
            <w:r>
              <w:rPr>
                <w:bCs/>
              </w:rPr>
              <w:t>iamonds have been looking over different texts from a range of different time periods, learning new literature devices</w:t>
            </w:r>
            <w:r w:rsidR="00320E3B">
              <w:rPr>
                <w:bCs/>
              </w:rPr>
              <w:t xml:space="preserve"> </w:t>
            </w:r>
            <w:r>
              <w:rPr>
                <w:bCs/>
              </w:rPr>
              <w:t>such as juxtaposition</w:t>
            </w:r>
            <w:r w:rsidR="00E03E3C">
              <w:rPr>
                <w:bCs/>
              </w:rPr>
              <w:t>,</w:t>
            </w:r>
            <w:r>
              <w:rPr>
                <w:bCs/>
              </w:rPr>
              <w:t xml:space="preserve"> to enhance the</w:t>
            </w:r>
            <w:r w:rsidR="00E03E3C">
              <w:rPr>
                <w:bCs/>
              </w:rPr>
              <w:t xml:space="preserve"> quality of their</w:t>
            </w:r>
            <w:r>
              <w:rPr>
                <w:bCs/>
              </w:rPr>
              <w:t xml:space="preserve"> </w:t>
            </w:r>
            <w:r w:rsidR="00320E3B">
              <w:rPr>
                <w:bCs/>
              </w:rPr>
              <w:t>writing. Diamond</w:t>
            </w:r>
            <w:r w:rsidR="00686900">
              <w:rPr>
                <w:bCs/>
              </w:rPr>
              <w:t xml:space="preserve"> class</w:t>
            </w:r>
            <w:r w:rsidR="00320E3B">
              <w:rPr>
                <w:bCs/>
              </w:rPr>
              <w:t xml:space="preserve"> have learnt to question why an author has used </w:t>
            </w:r>
            <w:r w:rsidR="00E03E3C">
              <w:rPr>
                <w:bCs/>
              </w:rPr>
              <w:t xml:space="preserve">a specific literature device/ a certain structure method and have </w:t>
            </w:r>
            <w:r w:rsidR="00686900">
              <w:rPr>
                <w:bCs/>
              </w:rPr>
              <w:t>learnt to</w:t>
            </w:r>
            <w:r w:rsidR="00E03E3C">
              <w:rPr>
                <w:bCs/>
              </w:rPr>
              <w:t xml:space="preserve"> explain the effects this causes to the reader.</w:t>
            </w:r>
            <w:r>
              <w:rPr>
                <w:bCs/>
              </w:rPr>
              <w:t xml:space="preserve"> </w:t>
            </w:r>
            <w:r w:rsidR="00686900">
              <w:rPr>
                <w:bCs/>
              </w:rPr>
              <w:t>Additionally,</w:t>
            </w:r>
            <w:r w:rsidR="00320E3B">
              <w:rPr>
                <w:bCs/>
              </w:rPr>
              <w:t xml:space="preserve"> </w:t>
            </w:r>
            <w:r w:rsidR="00E03E3C">
              <w:rPr>
                <w:bCs/>
              </w:rPr>
              <w:t>all pupils</w:t>
            </w:r>
            <w:r w:rsidR="00320E3B">
              <w:rPr>
                <w:bCs/>
              </w:rPr>
              <w:t xml:space="preserve"> learnt how to write persuasively</w:t>
            </w:r>
            <w:r w:rsidR="00E03E3C">
              <w:rPr>
                <w:bCs/>
              </w:rPr>
              <w:t>,</w:t>
            </w:r>
            <w:r w:rsidR="00320E3B">
              <w:rPr>
                <w:bCs/>
              </w:rPr>
              <w:t xml:space="preserve"> in addition to us</w:t>
            </w:r>
            <w:r w:rsidR="00E03E3C">
              <w:rPr>
                <w:bCs/>
              </w:rPr>
              <w:t>ing</w:t>
            </w:r>
            <w:r w:rsidR="00320E3B">
              <w:rPr>
                <w:bCs/>
              </w:rPr>
              <w:t xml:space="preserve"> different synonyms within their </w:t>
            </w:r>
            <w:r w:rsidR="00E03E3C">
              <w:rPr>
                <w:bCs/>
              </w:rPr>
              <w:t>writing</w:t>
            </w:r>
            <w:r w:rsidR="00320E3B">
              <w:rPr>
                <w:bCs/>
              </w:rPr>
              <w:t xml:space="preserve"> to </w:t>
            </w:r>
            <w:r w:rsidR="00E03E3C">
              <w:rPr>
                <w:bCs/>
              </w:rPr>
              <w:t>convey</w:t>
            </w:r>
            <w:r w:rsidR="00320E3B">
              <w:rPr>
                <w:bCs/>
              </w:rPr>
              <w:t xml:space="preserve"> a more powerful message. </w:t>
            </w:r>
          </w:p>
          <w:p w14:paraId="095E0736" w14:textId="7747489A" w:rsidR="005A7951" w:rsidRDefault="005A7951" w:rsidP="00DC6299">
            <w:pPr>
              <w:rPr>
                <w:bCs/>
              </w:rPr>
            </w:pPr>
          </w:p>
          <w:p w14:paraId="04B93FAC" w14:textId="458A51D8" w:rsidR="005A7951" w:rsidRDefault="00B27A3C" w:rsidP="00DC6299">
            <w:pPr>
              <w:rPr>
                <w:bCs/>
              </w:rPr>
            </w:pPr>
            <w:r>
              <w:rPr>
                <w:bCs/>
              </w:rPr>
              <w:t xml:space="preserve">Over the term it is clear to see the progress Diamonds have been making academically but also with their independence and social skills too. We are very proud of you all and look forward a successful Spring term. </w:t>
            </w:r>
          </w:p>
          <w:p w14:paraId="7EC8C3C9" w14:textId="770BE86F" w:rsidR="00B27A3C" w:rsidRDefault="00B27A3C" w:rsidP="00DC6299">
            <w:pPr>
              <w:rPr>
                <w:bCs/>
              </w:rPr>
            </w:pPr>
          </w:p>
          <w:p w14:paraId="1EE0D241" w14:textId="3C721826" w:rsidR="00B27A3C" w:rsidRDefault="00B27A3C" w:rsidP="00DC6299">
            <w:pPr>
              <w:rPr>
                <w:bCs/>
              </w:rPr>
            </w:pPr>
            <w:r>
              <w:rPr>
                <w:bCs/>
              </w:rPr>
              <w:t xml:space="preserve">Have a wonderful </w:t>
            </w:r>
            <w:r w:rsidR="00CD5619">
              <w:rPr>
                <w:bCs/>
              </w:rPr>
              <w:t>spring</w:t>
            </w:r>
            <w:r>
              <w:rPr>
                <w:bCs/>
              </w:rPr>
              <w:t xml:space="preserve"> break.</w:t>
            </w:r>
          </w:p>
          <w:p w14:paraId="575A5FBE" w14:textId="4117DA22" w:rsidR="00B27A3C" w:rsidRDefault="00B27A3C" w:rsidP="00DC6299">
            <w:pPr>
              <w:rPr>
                <w:bCs/>
              </w:rPr>
            </w:pPr>
          </w:p>
          <w:p w14:paraId="4B182996" w14:textId="17478E95" w:rsidR="00B27A3C" w:rsidRDefault="00B27A3C" w:rsidP="00DC6299">
            <w:pPr>
              <w:rPr>
                <w:bCs/>
              </w:rPr>
            </w:pPr>
            <w:r>
              <w:rPr>
                <w:bCs/>
              </w:rPr>
              <w:t>Mr Jonathan</w:t>
            </w:r>
            <w:r w:rsidR="006851E2">
              <w:rPr>
                <w:bCs/>
              </w:rPr>
              <w:t xml:space="preserve">, </w:t>
            </w:r>
            <w:r>
              <w:rPr>
                <w:bCs/>
              </w:rPr>
              <w:t>Ms Shaday</w:t>
            </w:r>
            <w:r w:rsidR="006851E2">
              <w:rPr>
                <w:bCs/>
              </w:rPr>
              <w:t xml:space="preserve"> and Ms Jada</w:t>
            </w:r>
            <w:r>
              <w:rPr>
                <w:bCs/>
              </w:rPr>
              <w:t xml:space="preserve">. </w:t>
            </w:r>
          </w:p>
          <w:p w14:paraId="56034777" w14:textId="56D994D1" w:rsidR="00B27A3C" w:rsidRDefault="00B27A3C" w:rsidP="00DC6299">
            <w:pPr>
              <w:rPr>
                <w:bCs/>
              </w:rPr>
            </w:pPr>
          </w:p>
          <w:p w14:paraId="742F080A" w14:textId="4B5459F9" w:rsidR="00B27A3C" w:rsidRDefault="00B27A3C" w:rsidP="00DC6299">
            <w:pPr>
              <w:rPr>
                <w:bCs/>
              </w:rPr>
            </w:pPr>
          </w:p>
          <w:p w14:paraId="7E0C867C" w14:textId="41904BDE" w:rsidR="00B27A3C" w:rsidRDefault="00B27A3C" w:rsidP="00DC6299">
            <w:pPr>
              <w:rPr>
                <w:bCs/>
              </w:rPr>
            </w:pPr>
          </w:p>
          <w:p w14:paraId="57BB5133" w14:textId="4826EB4B" w:rsidR="00B27A3C" w:rsidRDefault="00B27A3C" w:rsidP="00DC6299">
            <w:pPr>
              <w:rPr>
                <w:bCs/>
              </w:rPr>
            </w:pPr>
          </w:p>
          <w:p w14:paraId="4DBAA01F" w14:textId="0B9DA446" w:rsidR="00B27A3C" w:rsidRDefault="00B27A3C" w:rsidP="00DC6299">
            <w:pPr>
              <w:rPr>
                <w:bCs/>
              </w:rPr>
            </w:pPr>
          </w:p>
          <w:p w14:paraId="728D4519" w14:textId="77777777" w:rsidR="00B27A3C" w:rsidRDefault="00B27A3C" w:rsidP="00DC6299">
            <w:pPr>
              <w:rPr>
                <w:bCs/>
              </w:rPr>
            </w:pPr>
          </w:p>
          <w:p w14:paraId="12BE8D55" w14:textId="0CDACF3C" w:rsidR="00EF216A" w:rsidRPr="0050322B" w:rsidRDefault="00EF216A" w:rsidP="00DC6299">
            <w:pPr>
              <w:rPr>
                <w:bCs/>
              </w:rPr>
            </w:pPr>
          </w:p>
        </w:tc>
      </w:tr>
      <w:tr w:rsidR="00DC6299" w14:paraId="27561F55" w14:textId="77777777" w:rsidTr="009658F0">
        <w:trPr>
          <w:trHeight w:val="830"/>
          <w:jc w:val="center"/>
        </w:trPr>
        <w:tc>
          <w:tcPr>
            <w:tcW w:w="10368"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14:paraId="54D5C0E6" w14:textId="7E6B2A55" w:rsidR="00DC6299" w:rsidRPr="00DC6299" w:rsidRDefault="00FC5F80" w:rsidP="00DC6299">
            <w:pPr>
              <w:rPr>
                <w:rStyle w:val="Emphasis"/>
              </w:rPr>
            </w:pPr>
            <w:r>
              <w:rPr>
                <w:rStyle w:val="Emphasis"/>
              </w:rPr>
              <w:t xml:space="preserve">Our Star of the Term is </w:t>
            </w:r>
            <w:r w:rsidR="009658F0">
              <w:rPr>
                <w:rStyle w:val="Emphasis"/>
              </w:rPr>
              <w:t>Roman</w:t>
            </w:r>
            <w:r w:rsidR="0013297A">
              <w:rPr>
                <w:rStyle w:val="Emphasis"/>
              </w:rPr>
              <w:t xml:space="preserve">! This is because </w:t>
            </w:r>
            <w:r w:rsidR="009658F0">
              <w:rPr>
                <w:rStyle w:val="Emphasis"/>
              </w:rPr>
              <w:t>he</w:t>
            </w:r>
            <w:r w:rsidR="00A80C1A">
              <w:rPr>
                <w:rStyle w:val="Emphasis"/>
              </w:rPr>
              <w:t xml:space="preserve"> has </w:t>
            </w:r>
            <w:r w:rsidR="009658F0">
              <w:rPr>
                <w:rStyle w:val="Emphasis"/>
              </w:rPr>
              <w:t xml:space="preserve">settled in very well and is </w:t>
            </w:r>
            <w:r w:rsidR="00A80C1A">
              <w:rPr>
                <w:rStyle w:val="Emphasis"/>
              </w:rPr>
              <w:t xml:space="preserve">making great progress </w:t>
            </w:r>
            <w:r w:rsidR="009658F0">
              <w:rPr>
                <w:rStyle w:val="Emphasis"/>
              </w:rPr>
              <w:t xml:space="preserve">in his </w:t>
            </w:r>
            <w:r w:rsidR="00A80C1A">
              <w:rPr>
                <w:rStyle w:val="Emphasis"/>
              </w:rPr>
              <w:t>learning</w:t>
            </w:r>
            <w:r w:rsidR="009658F0">
              <w:rPr>
                <w:rStyle w:val="Emphasis"/>
              </w:rPr>
              <w:t xml:space="preserve"> &amp; swimming</w:t>
            </w:r>
            <w:r w:rsidR="002F35A9">
              <w:rPr>
                <w:rStyle w:val="Emphasis"/>
              </w:rPr>
              <w:t xml:space="preserve"> this term</w:t>
            </w:r>
            <w:r w:rsidR="0013297A">
              <w:rPr>
                <w:rStyle w:val="Emphasis"/>
              </w:rPr>
              <w:t xml:space="preserve">. Well done </w:t>
            </w:r>
            <w:r w:rsidR="009658F0">
              <w:rPr>
                <w:rStyle w:val="Emphasis"/>
              </w:rPr>
              <w:t>Roman</w:t>
            </w:r>
            <w:r w:rsidR="0013297A">
              <w:rPr>
                <w:rStyle w:val="Emphasis"/>
              </w:rPr>
              <w:t>!</w:t>
            </w:r>
          </w:p>
        </w:tc>
      </w:tr>
      <w:tr w:rsidR="004473C7" w14:paraId="63E967D6" w14:textId="77777777" w:rsidTr="004473C7">
        <w:trPr>
          <w:trHeight w:val="132"/>
          <w:jc w:val="center"/>
        </w:trPr>
        <w:tc>
          <w:tcPr>
            <w:tcW w:w="3154" w:type="dxa"/>
            <w:gridSpan w:val="2"/>
            <w:tcBorders>
              <w:top w:val="single" w:sz="12" w:space="0" w:color="7030A0" w:themeColor="accent3"/>
            </w:tcBorders>
          </w:tcPr>
          <w:p w14:paraId="2DFCC94F" w14:textId="77777777" w:rsidR="00067811" w:rsidRDefault="00067811" w:rsidP="00D261BA"/>
        </w:tc>
        <w:tc>
          <w:tcPr>
            <w:tcW w:w="356" w:type="dxa"/>
            <w:gridSpan w:val="2"/>
            <w:tcBorders>
              <w:top w:val="single" w:sz="12" w:space="0" w:color="7030A0" w:themeColor="accent3"/>
            </w:tcBorders>
          </w:tcPr>
          <w:p w14:paraId="55C3B5D6" w14:textId="77777777" w:rsidR="00067811" w:rsidRDefault="00067811" w:rsidP="00D261BA"/>
        </w:tc>
        <w:tc>
          <w:tcPr>
            <w:tcW w:w="3337" w:type="dxa"/>
            <w:gridSpan w:val="3"/>
            <w:tcBorders>
              <w:top w:val="single" w:sz="12" w:space="0" w:color="7030A0" w:themeColor="accent3"/>
            </w:tcBorders>
          </w:tcPr>
          <w:p w14:paraId="5023C049" w14:textId="77777777" w:rsidR="00067811" w:rsidRDefault="00067811" w:rsidP="00D261BA"/>
        </w:tc>
        <w:tc>
          <w:tcPr>
            <w:tcW w:w="250" w:type="dxa"/>
            <w:tcBorders>
              <w:top w:val="single" w:sz="12" w:space="0" w:color="7030A0" w:themeColor="accent3"/>
            </w:tcBorders>
          </w:tcPr>
          <w:p w14:paraId="06949FCB" w14:textId="77777777" w:rsidR="00067811" w:rsidRDefault="00067811" w:rsidP="00D261BA"/>
        </w:tc>
        <w:tc>
          <w:tcPr>
            <w:tcW w:w="3271" w:type="dxa"/>
            <w:gridSpan w:val="2"/>
            <w:tcBorders>
              <w:top w:val="single" w:sz="12" w:space="0" w:color="7030A0" w:themeColor="accent3"/>
            </w:tcBorders>
          </w:tcPr>
          <w:p w14:paraId="0EC2D81C" w14:textId="77777777" w:rsidR="00067811" w:rsidRDefault="00067811" w:rsidP="00D261BA"/>
        </w:tc>
      </w:tr>
      <w:tr w:rsidR="004473C7" w14:paraId="594EF391" w14:textId="77777777" w:rsidTr="005F6BE4">
        <w:trPr>
          <w:trHeight w:val="307"/>
          <w:jc w:val="center"/>
        </w:trPr>
        <w:tc>
          <w:tcPr>
            <w:tcW w:w="812" w:type="dxa"/>
            <w:vMerge w:val="restart"/>
            <w:vAlign w:val="center"/>
          </w:tcPr>
          <w:p w14:paraId="0C416964" w14:textId="77777777" w:rsidR="004473C7" w:rsidRDefault="004473C7" w:rsidP="004473C7"/>
        </w:tc>
        <w:tc>
          <w:tcPr>
            <w:tcW w:w="2698" w:type="dxa"/>
            <w:gridSpan w:val="3"/>
          </w:tcPr>
          <w:p w14:paraId="4474E357" w14:textId="77777777" w:rsidR="004473C7" w:rsidRPr="007659D9" w:rsidRDefault="004473C7" w:rsidP="004473C7">
            <w:pPr>
              <w:pStyle w:val="Content02"/>
              <w:rPr>
                <w:color w:val="F2F2F2" w:themeColor="background2"/>
              </w:rPr>
            </w:pPr>
          </w:p>
        </w:tc>
        <w:tc>
          <w:tcPr>
            <w:tcW w:w="995" w:type="dxa"/>
            <w:vMerge w:val="restart"/>
            <w:vAlign w:val="center"/>
          </w:tcPr>
          <w:p w14:paraId="53425B6B" w14:textId="77777777" w:rsidR="004473C7" w:rsidRPr="007659D9" w:rsidRDefault="004473C7" w:rsidP="004473C7">
            <w:pPr>
              <w:pStyle w:val="Content02"/>
              <w:rPr>
                <w:color w:val="F2F2F2" w:themeColor="background2"/>
              </w:rPr>
            </w:pPr>
          </w:p>
        </w:tc>
        <w:tc>
          <w:tcPr>
            <w:tcW w:w="2245" w:type="dxa"/>
          </w:tcPr>
          <w:p w14:paraId="33B9F768" w14:textId="77777777" w:rsidR="004473C7" w:rsidRPr="007659D9" w:rsidRDefault="004473C7" w:rsidP="004473C7">
            <w:pPr>
              <w:pStyle w:val="Content02"/>
              <w:rPr>
                <w:color w:val="F2F2F2" w:themeColor="background2"/>
              </w:rPr>
            </w:pPr>
          </w:p>
        </w:tc>
        <w:tc>
          <w:tcPr>
            <w:tcW w:w="720" w:type="dxa"/>
            <w:gridSpan w:val="3"/>
            <w:vMerge w:val="restart"/>
            <w:vAlign w:val="center"/>
          </w:tcPr>
          <w:p w14:paraId="00551AF7" w14:textId="77777777" w:rsidR="004473C7" w:rsidRPr="007659D9" w:rsidRDefault="004473C7" w:rsidP="004473C7">
            <w:pPr>
              <w:pStyle w:val="Content02"/>
              <w:rPr>
                <w:color w:val="F2F2F2" w:themeColor="background2"/>
              </w:rPr>
            </w:pPr>
          </w:p>
        </w:tc>
        <w:tc>
          <w:tcPr>
            <w:tcW w:w="2898" w:type="dxa"/>
          </w:tcPr>
          <w:p w14:paraId="5BF82276" w14:textId="77777777" w:rsidR="004473C7" w:rsidRPr="007659D9" w:rsidRDefault="004473C7" w:rsidP="004473C7">
            <w:pPr>
              <w:pStyle w:val="Content02"/>
              <w:rPr>
                <w:color w:val="F2F2F2" w:themeColor="background2"/>
              </w:rPr>
            </w:pPr>
          </w:p>
        </w:tc>
      </w:tr>
      <w:tr w:rsidR="004473C7" w14:paraId="2535BA9C" w14:textId="77777777" w:rsidTr="004473C7">
        <w:trPr>
          <w:trHeight w:val="306"/>
          <w:jc w:val="center"/>
        </w:trPr>
        <w:tc>
          <w:tcPr>
            <w:tcW w:w="812" w:type="dxa"/>
            <w:vMerge/>
          </w:tcPr>
          <w:p w14:paraId="44E2DCB7" w14:textId="77777777" w:rsidR="004473C7" w:rsidRDefault="004473C7" w:rsidP="00D261BA"/>
        </w:tc>
        <w:tc>
          <w:tcPr>
            <w:tcW w:w="2698" w:type="dxa"/>
            <w:gridSpan w:val="3"/>
          </w:tcPr>
          <w:p w14:paraId="4E3A268E" w14:textId="77777777" w:rsidR="004473C7" w:rsidRPr="007659D9" w:rsidRDefault="004473C7" w:rsidP="004473C7">
            <w:pPr>
              <w:pStyle w:val="Content02"/>
              <w:rPr>
                <w:color w:val="F2F2F2" w:themeColor="background2"/>
                <w:sz w:val="16"/>
                <w:szCs w:val="16"/>
              </w:rPr>
            </w:pPr>
          </w:p>
        </w:tc>
        <w:tc>
          <w:tcPr>
            <w:tcW w:w="995" w:type="dxa"/>
            <w:vMerge/>
          </w:tcPr>
          <w:p w14:paraId="27E5F9C4" w14:textId="77777777" w:rsidR="004473C7" w:rsidRPr="007659D9" w:rsidRDefault="004473C7" w:rsidP="004473C7">
            <w:pPr>
              <w:pStyle w:val="Content02"/>
              <w:rPr>
                <w:color w:val="F2F2F2" w:themeColor="background2"/>
              </w:rPr>
            </w:pPr>
          </w:p>
        </w:tc>
        <w:tc>
          <w:tcPr>
            <w:tcW w:w="2245" w:type="dxa"/>
          </w:tcPr>
          <w:p w14:paraId="3CABA86C" w14:textId="77777777" w:rsidR="004473C7" w:rsidRPr="007659D9" w:rsidRDefault="004473C7" w:rsidP="004473C7">
            <w:pPr>
              <w:pStyle w:val="Content02"/>
              <w:rPr>
                <w:color w:val="F2F2F2" w:themeColor="background2"/>
              </w:rPr>
            </w:pPr>
          </w:p>
        </w:tc>
        <w:tc>
          <w:tcPr>
            <w:tcW w:w="720" w:type="dxa"/>
            <w:gridSpan w:val="3"/>
            <w:vMerge/>
          </w:tcPr>
          <w:p w14:paraId="2069175F" w14:textId="77777777" w:rsidR="004473C7" w:rsidRPr="007659D9" w:rsidRDefault="004473C7" w:rsidP="004473C7">
            <w:pPr>
              <w:pStyle w:val="Content02"/>
              <w:rPr>
                <w:color w:val="F2F2F2" w:themeColor="background2"/>
              </w:rPr>
            </w:pPr>
          </w:p>
        </w:tc>
        <w:tc>
          <w:tcPr>
            <w:tcW w:w="2898" w:type="dxa"/>
          </w:tcPr>
          <w:p w14:paraId="7AB24CB5" w14:textId="77777777" w:rsidR="004473C7" w:rsidRPr="007659D9" w:rsidRDefault="004473C7" w:rsidP="004473C7">
            <w:pPr>
              <w:pStyle w:val="Content02"/>
              <w:rPr>
                <w:color w:val="F2F2F2" w:themeColor="background2"/>
                <w:sz w:val="18"/>
                <w:szCs w:val="18"/>
              </w:rPr>
            </w:pPr>
          </w:p>
        </w:tc>
      </w:tr>
    </w:tbl>
    <w:p w14:paraId="1944BA15" w14:textId="77777777" w:rsidR="001563BE" w:rsidRPr="004473C7" w:rsidRDefault="00AD167C" w:rsidP="004473C7">
      <w:pPr>
        <w:rPr>
          <w:sz w:val="2"/>
        </w:rPr>
      </w:pPr>
      <w:r>
        <w:rPr>
          <w:noProof/>
        </w:rPr>
        <mc:AlternateContent>
          <mc:Choice Requires="wpg">
            <w:drawing>
              <wp:anchor distT="0" distB="0" distL="114300" distR="114300" simplePos="0" relativeHeight="251659264" behindDoc="0" locked="0" layoutInCell="1" allowOverlap="1" wp14:anchorId="7CA36F13" wp14:editId="24E915A1">
                <wp:simplePos x="0" y="0"/>
                <wp:positionH relativeFrom="page">
                  <wp:posOffset>-1679457</wp:posOffset>
                </wp:positionH>
                <wp:positionV relativeFrom="paragraph">
                  <wp:posOffset>-9081430</wp:posOffset>
                </wp:positionV>
                <wp:extent cx="15057755" cy="9902190"/>
                <wp:effectExtent l="0" t="0" r="0" b="381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057755" cy="9902190"/>
                          <a:chOff x="276971" y="1343808"/>
                          <a:chExt cx="15058390" cy="9898917"/>
                        </a:xfrm>
                      </wpg:grpSpPr>
                      <wps:wsp>
                        <wps:cNvPr id="201" name="Freeform: Shape 21"/>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598" w:type="pct"/>
                                <w:jc w:val="center"/>
                                <w:tblLayout w:type="fixed"/>
                                <w:tblCellMar>
                                  <w:left w:w="115" w:type="dxa"/>
                                  <w:right w:w="115" w:type="dxa"/>
                                </w:tblCellMar>
                                <w:tblLook w:val="0600" w:firstRow="0" w:lastRow="0" w:firstColumn="0" w:lastColumn="0" w:noHBand="1" w:noVBand="1"/>
                              </w:tblPr>
                              <w:tblGrid>
                                <w:gridCol w:w="998"/>
                                <w:gridCol w:w="3318"/>
                                <w:gridCol w:w="1224"/>
                                <w:gridCol w:w="2761"/>
                                <w:gridCol w:w="885"/>
                              </w:tblGrid>
                              <w:tr w:rsidR="007659D9" w:rsidRPr="007659D9" w14:paraId="60EA5951" w14:textId="77777777" w:rsidTr="007659D9">
                                <w:trPr>
                                  <w:trHeight w:val="307"/>
                                  <w:jc w:val="center"/>
                                </w:trPr>
                                <w:tc>
                                  <w:tcPr>
                                    <w:tcW w:w="998" w:type="dxa"/>
                                    <w:vMerge w:val="restart"/>
                                    <w:vAlign w:val="center"/>
                                  </w:tcPr>
                                  <w:p w14:paraId="459EE447" w14:textId="77777777" w:rsidR="007659D9" w:rsidRPr="007659D9" w:rsidRDefault="007659D9" w:rsidP="007659D9">
                                    <w:r w:rsidRPr="007659D9">
                                      <w:rPr>
                                        <w:noProof/>
                                      </w:rPr>
                                      <w:drawing>
                                        <wp:inline distT="0" distB="0" distL="0" distR="0" wp14:anchorId="1FC68E1A" wp14:editId="1F464C72">
                                          <wp:extent cx="233680" cy="233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c>
                                  <w:tcPr>
                                    <w:tcW w:w="3318" w:type="dxa"/>
                                  </w:tcPr>
                                  <w:p w14:paraId="7BA84A36" w14:textId="77777777" w:rsidR="007659D9" w:rsidRPr="007659D9" w:rsidRDefault="007659D9" w:rsidP="007659D9">
                                    <w:pPr>
                                      <w:spacing w:before="40" w:after="40" w:line="276" w:lineRule="auto"/>
                                      <w:rPr>
                                        <w:rFonts w:ascii="Tahoma" w:hAnsi="Tahoma"/>
                                        <w:noProof/>
                                        <w:color w:val="F2F2F2" w:themeColor="background2"/>
                                      </w:rPr>
                                    </w:pPr>
                                    <w:r>
                                      <w:rPr>
                                        <w:rFonts w:ascii="Tahoma" w:hAnsi="Tahoma"/>
                                        <w:noProof/>
                                        <w:color w:val="F2F2F2" w:themeColor="background2"/>
                                      </w:rPr>
                                      <w:t>Email</w:t>
                                    </w:r>
                                    <w:r w:rsidRPr="007659D9">
                                      <w:rPr>
                                        <w:rFonts w:ascii="Tahoma" w:hAnsi="Tahoma"/>
                                        <w:noProof/>
                                        <w:color w:val="F2F2F2" w:themeColor="background2"/>
                                      </w:rPr>
                                      <w:t>:</w:t>
                                    </w:r>
                                  </w:p>
                                </w:tc>
                                <w:tc>
                                  <w:tcPr>
                                    <w:tcW w:w="1224" w:type="dxa"/>
                                    <w:vMerge w:val="restart"/>
                                    <w:vAlign w:val="center"/>
                                  </w:tcPr>
                                  <w:p w14:paraId="0233F255" w14:textId="77777777" w:rsidR="007659D9" w:rsidRPr="007659D9" w:rsidRDefault="007659D9" w:rsidP="007659D9">
                                    <w:pPr>
                                      <w:spacing w:before="40" w:after="40" w:line="276" w:lineRule="auto"/>
                                      <w:rPr>
                                        <w:rFonts w:ascii="Tahoma" w:hAnsi="Tahoma"/>
                                        <w:noProof/>
                                        <w:color w:val="F2F2F2" w:themeColor="background2"/>
                                      </w:rPr>
                                    </w:pPr>
                                    <w:r w:rsidRPr="007659D9">
                                      <w:rPr>
                                        <w:rFonts w:ascii="Tahoma" w:hAnsi="Tahoma"/>
                                        <w:noProof/>
                                        <w:color w:val="F2F2F2" w:themeColor="background2"/>
                                      </w:rPr>
                                      <w:drawing>
                                        <wp:inline distT="0" distB="0" distL="0" distR="0" wp14:anchorId="66EF7273" wp14:editId="0B069918">
                                          <wp:extent cx="237490" cy="237490"/>
                                          <wp:effectExtent l="0" t="0" r="0" b="0"/>
                                          <wp:docPr id="9" name="Graphic 9"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7490" cy="237490"/>
                                                  </a:xfrm>
                                                  <a:prstGeom prst="rect">
                                                    <a:avLst/>
                                                  </a:prstGeom>
                                                </pic:spPr>
                                              </pic:pic>
                                            </a:graphicData>
                                          </a:graphic>
                                        </wp:inline>
                                      </w:drawing>
                                    </w:r>
                                  </w:p>
                                </w:tc>
                                <w:tc>
                                  <w:tcPr>
                                    <w:tcW w:w="2761" w:type="dxa"/>
                                  </w:tcPr>
                                  <w:p w14:paraId="1DE44BF9" w14:textId="77777777" w:rsidR="007659D9" w:rsidRPr="007659D9" w:rsidRDefault="007659D9" w:rsidP="007659D9">
                                    <w:pPr>
                                      <w:spacing w:before="40" w:after="40" w:line="276" w:lineRule="auto"/>
                                      <w:rPr>
                                        <w:rFonts w:ascii="Tahoma" w:hAnsi="Tahoma"/>
                                        <w:noProof/>
                                        <w:color w:val="F2F2F2" w:themeColor="background2"/>
                                      </w:rPr>
                                    </w:pPr>
                                    <w:r w:rsidRPr="007659D9">
                                      <w:rPr>
                                        <w:rFonts w:ascii="Tahoma" w:hAnsi="Tahoma"/>
                                        <w:noProof/>
                                        <w:color w:val="F2F2F2" w:themeColor="background2"/>
                                      </w:rPr>
                                      <w:t>Contact:</w:t>
                                    </w:r>
                                  </w:p>
                                </w:tc>
                                <w:tc>
                                  <w:tcPr>
                                    <w:tcW w:w="885" w:type="dxa"/>
                                    <w:vMerge w:val="restart"/>
                                    <w:vAlign w:val="center"/>
                                  </w:tcPr>
                                  <w:p w14:paraId="5A433F90" w14:textId="77777777" w:rsidR="007659D9" w:rsidRPr="007659D9" w:rsidRDefault="007659D9" w:rsidP="007659D9">
                                    <w:pPr>
                                      <w:spacing w:before="40" w:after="40" w:line="276" w:lineRule="auto"/>
                                      <w:rPr>
                                        <w:rFonts w:ascii="Tahoma" w:hAnsi="Tahoma"/>
                                        <w:noProof/>
                                        <w:color w:val="F2F2F2" w:themeColor="background2"/>
                                      </w:rPr>
                                    </w:pPr>
                                  </w:p>
                                </w:tc>
                              </w:tr>
                              <w:tr w:rsidR="007659D9" w:rsidRPr="007659D9" w14:paraId="29BD75E4" w14:textId="77777777" w:rsidTr="007659D9">
                                <w:trPr>
                                  <w:trHeight w:val="306"/>
                                  <w:jc w:val="center"/>
                                </w:trPr>
                                <w:tc>
                                  <w:tcPr>
                                    <w:tcW w:w="998" w:type="dxa"/>
                                    <w:vMerge/>
                                  </w:tcPr>
                                  <w:p w14:paraId="197168BF" w14:textId="77777777" w:rsidR="007659D9" w:rsidRPr="007659D9" w:rsidRDefault="007659D9" w:rsidP="007659D9"/>
                                </w:tc>
                                <w:tc>
                                  <w:tcPr>
                                    <w:tcW w:w="3318" w:type="dxa"/>
                                  </w:tcPr>
                                  <w:p w14:paraId="2ECC2594" w14:textId="77777777" w:rsidR="007659D9" w:rsidRPr="007659D9" w:rsidRDefault="00AD7982" w:rsidP="007659D9">
                                    <w:pPr>
                                      <w:spacing w:before="40" w:after="40" w:line="276" w:lineRule="auto"/>
                                      <w:rPr>
                                        <w:rFonts w:ascii="Tahoma" w:hAnsi="Tahoma"/>
                                        <w:noProof/>
                                        <w:color w:val="F2F2F2" w:themeColor="background2"/>
                                        <w:sz w:val="18"/>
                                        <w:szCs w:val="18"/>
                                      </w:rPr>
                                    </w:pPr>
                                    <w:r>
                                      <w:rPr>
                                        <w:rFonts w:ascii="Tahoma" w:hAnsi="Tahoma"/>
                                        <w:noProof/>
                                        <w:color w:val="FFFFFF" w:themeColor="background1"/>
                                        <w:sz w:val="18"/>
                                        <w:szCs w:val="18"/>
                                        <w:u w:val="single"/>
                                        <w:lang w:val="en-US"/>
                                      </w:rPr>
                                      <w:t>JNwaordu1</w:t>
                                    </w:r>
                                    <w:r w:rsidR="00A51BA7" w:rsidRPr="00A51BA7">
                                      <w:rPr>
                                        <w:rFonts w:ascii="Tahoma" w:hAnsi="Tahoma"/>
                                        <w:noProof/>
                                        <w:color w:val="FFFFFF" w:themeColor="background1"/>
                                        <w:sz w:val="18"/>
                                        <w:szCs w:val="18"/>
                                        <w:u w:val="single"/>
                                        <w:lang w:val="en-US"/>
                                      </w:rPr>
                                      <w:t>@beckmeadtrust.org</w:t>
                                    </w:r>
                                  </w:p>
                                </w:tc>
                                <w:tc>
                                  <w:tcPr>
                                    <w:tcW w:w="1224" w:type="dxa"/>
                                    <w:vMerge/>
                                  </w:tcPr>
                                  <w:p w14:paraId="68CA6F76" w14:textId="77777777" w:rsidR="007659D9" w:rsidRPr="007659D9" w:rsidRDefault="007659D9" w:rsidP="007659D9">
                                    <w:pPr>
                                      <w:spacing w:before="40" w:after="40" w:line="276" w:lineRule="auto"/>
                                      <w:rPr>
                                        <w:rFonts w:ascii="Tahoma" w:hAnsi="Tahoma"/>
                                        <w:noProof/>
                                        <w:color w:val="F2F2F2" w:themeColor="background2"/>
                                      </w:rPr>
                                    </w:pPr>
                                  </w:p>
                                </w:tc>
                                <w:tc>
                                  <w:tcPr>
                                    <w:tcW w:w="2761" w:type="dxa"/>
                                  </w:tcPr>
                                  <w:p w14:paraId="3922F3C2" w14:textId="77777777" w:rsidR="007659D9" w:rsidRPr="007659D9" w:rsidRDefault="007659D9" w:rsidP="007659D9">
                                    <w:pPr>
                                      <w:spacing w:before="40" w:after="40" w:line="276" w:lineRule="auto"/>
                                      <w:rPr>
                                        <w:rFonts w:ascii="Tahoma" w:hAnsi="Tahoma"/>
                                        <w:noProof/>
                                        <w:color w:val="F2F2F2" w:themeColor="background2"/>
                                      </w:rPr>
                                    </w:pPr>
                                    <w:r w:rsidRPr="007659D9">
                                      <w:rPr>
                                        <w:rFonts w:ascii="Tahoma" w:hAnsi="Tahoma"/>
                                        <w:noProof/>
                                        <w:color w:val="F2F2F2" w:themeColor="background2"/>
                                      </w:rPr>
                                      <w:t>020  82894761</w:t>
                                    </w:r>
                                  </w:p>
                                </w:tc>
                                <w:tc>
                                  <w:tcPr>
                                    <w:tcW w:w="885" w:type="dxa"/>
                                    <w:vMerge/>
                                  </w:tcPr>
                                  <w:p w14:paraId="0CEE36EA" w14:textId="77777777" w:rsidR="007659D9" w:rsidRPr="007659D9" w:rsidRDefault="007659D9" w:rsidP="007659D9">
                                    <w:pPr>
                                      <w:spacing w:before="40" w:after="40" w:line="276" w:lineRule="auto"/>
                                      <w:rPr>
                                        <w:rFonts w:ascii="Tahoma" w:hAnsi="Tahoma"/>
                                        <w:noProof/>
                                        <w:color w:val="F2F2F2" w:themeColor="background2"/>
                                      </w:rPr>
                                    </w:pPr>
                                  </w:p>
                                </w:tc>
                              </w:tr>
                            </w:tbl>
                            <w:p w14:paraId="64607F39" w14:textId="77777777" w:rsidR="00AD167C" w:rsidRPr="00D763BE" w:rsidRDefault="00AD167C" w:rsidP="00AD167C">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A2C89" w14:textId="77777777" w:rsidR="00AD167C" w:rsidRPr="00D763BE" w:rsidRDefault="00AD167C" w:rsidP="00AD167C">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CA36F13" id="Group 225" o:spid="_x0000_s1026" alt="Second page background images and object shapes" style="position:absolute;margin-left:-132.25pt;margin-top:-715.05pt;width:1185.65pt;height:779.7pt;z-index:251659264;mso-position-horizontal-relative:page;mso-height-relative:margin" coordorigin="2769,13438" coordsize="150583,989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">
                <v:shape id="Freeform: Shape 21" o:spid="_x0000_s1027" style="position:absolute;left:74945;top:34020;width:6231;height:150584;rotation:90;visibility:visible;mso-wrap-style:square;v-text-anchor:middle" coordsize="914401,4722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&#13;&#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28" style="position:absolute;left:19129;top:26209;width:6270;height:8572" coordorigin="-261,-2549" coordsize="8784,119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oval id="Oval 78" o:spid="_x0000_s1029" style="position:absolute;left:-261;top:-2273;width:7826;height:78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" fillcolor="white [3212]" strokecolor="#ffc000 [3204]" strokeweight="2.25pt">
                    <v:stroke joinstyle="miter"/>
                    <v:textbox inset="0,,0"/>
                  </v:oval>
                  <v:oval id="Oval 217" o:spid="_x0000_s1030" style="position:absolute;left:315;top:-2549;width:6572;height:6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" fillcolor="#ffc000 [3204]" stroked="f" strokeweight="1pt">
                    <v:stroke joinstyle="miter"/>
                  </v:oval>
                  <v:oval id="Oval 218" o:spid="_x0000_s1031" style="position:absolute;left:4470;top:1515;width:4052;height:40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" fillcolor="#7030a0 [3206]" stroked="f" strokeweight="1pt">
                    <v:stroke joinstyle="miter"/>
                  </v:oval>
                  <v:oval id="Oval 219" o:spid="_x0000_s1032" style="position:absolute;left:3424;top:7328;width:2120;height:2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" fillcolor="#ffc000 [3204]" stroked="f" strokeweight="1pt">
                    <v:stroke joinstyle="miter"/>
                  </v:oval>
                </v:group>
                <v:group id="Group 221" o:spid="_x0000_s1033" style="position:absolute;left:45990;top:12493;width:4086;height:5976;rotation:-90" coordorigin="315,-2549" coordsize="8207,119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">
                  <v:oval id="Oval 222" o:spid="_x0000_s1034" style="position:absolute;left:315;top:-2549;width:6572;height:6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" fillcolor="#ffc000 [3204]" stroked="f" strokeweight="1pt">
                    <v:stroke joinstyle="miter"/>
                  </v:oval>
                  <v:oval id="Oval 223" o:spid="_x0000_s1035" style="position:absolute;left:4470;top:1515;width:4052;height:40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" fillcolor="#7030a0 [3206]" stroked="f" strokeweight="1pt">
                    <v:stroke joinstyle="miter"/>
                  </v:oval>
                  <v:oval id="Oval 224" o:spid="_x0000_s1036" style="position:absolute;left:3424;top:7328;width:2120;height:2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" fillcolor="#ffc000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37" type="#_x0000_t7" style="position:absolute;left:17796;top:102409;width:97307;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" adj="0" fillcolor="#532477 [2406]" stroked="f" strokeweight="1pt">
                  <v:fill r:id="rId14" o:title="" color2="#7030a0 [3206]" type="pattern"/>
                  <v:textbox inset="0,0,0,0">
                    <w:txbxContent>
                      <w:tbl>
                        <w:tblPr>
                          <w:tblW w:w="3598" w:type="pct"/>
                          <w:jc w:val="center"/>
                          <w:tblLayout w:type="fixed"/>
                          <w:tblCellMar>
                            <w:left w:w="115" w:type="dxa"/>
                            <w:right w:w="115" w:type="dxa"/>
                          </w:tblCellMar>
                          <w:tblLook w:val="0600" w:firstRow="0" w:lastRow="0" w:firstColumn="0" w:lastColumn="0" w:noHBand="1" w:noVBand="1"/>
                        </w:tblPr>
                        <w:tblGrid>
                          <w:gridCol w:w="998"/>
                          <w:gridCol w:w="3318"/>
                          <w:gridCol w:w="1224"/>
                          <w:gridCol w:w="2761"/>
                          <w:gridCol w:w="885"/>
                        </w:tblGrid>
                        <w:tr w:rsidR="007659D9" w:rsidRPr="007659D9" w14:paraId="60EA5951" w14:textId="77777777" w:rsidTr="007659D9">
                          <w:trPr>
                            <w:trHeight w:val="307"/>
                            <w:jc w:val="center"/>
                          </w:trPr>
                          <w:tc>
                            <w:tcPr>
                              <w:tcW w:w="998" w:type="dxa"/>
                              <w:vMerge w:val="restart"/>
                              <w:vAlign w:val="center"/>
                            </w:tcPr>
                            <w:p w14:paraId="459EE447" w14:textId="77777777" w:rsidR="007659D9" w:rsidRPr="007659D9" w:rsidRDefault="007659D9" w:rsidP="007659D9">
                              <w:r w:rsidRPr="007659D9">
                                <w:rPr>
                                  <w:noProof/>
                                </w:rPr>
                                <w:drawing>
                                  <wp:inline distT="0" distB="0" distL="0" distR="0" wp14:anchorId="1FC68E1A" wp14:editId="1F464C72">
                                    <wp:extent cx="233680" cy="233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c>
                            <w:tcPr>
                              <w:tcW w:w="3318" w:type="dxa"/>
                            </w:tcPr>
                            <w:p w14:paraId="7BA84A36" w14:textId="77777777" w:rsidR="007659D9" w:rsidRPr="007659D9" w:rsidRDefault="007659D9" w:rsidP="007659D9">
                              <w:pPr>
                                <w:spacing w:before="40" w:after="40" w:line="276" w:lineRule="auto"/>
                                <w:rPr>
                                  <w:rFonts w:ascii="Tahoma" w:hAnsi="Tahoma"/>
                                  <w:noProof/>
                                  <w:color w:val="F2F2F2" w:themeColor="background2"/>
                                </w:rPr>
                              </w:pPr>
                              <w:r>
                                <w:rPr>
                                  <w:rFonts w:ascii="Tahoma" w:hAnsi="Tahoma"/>
                                  <w:noProof/>
                                  <w:color w:val="F2F2F2" w:themeColor="background2"/>
                                </w:rPr>
                                <w:t>Email</w:t>
                              </w:r>
                              <w:r w:rsidRPr="007659D9">
                                <w:rPr>
                                  <w:rFonts w:ascii="Tahoma" w:hAnsi="Tahoma"/>
                                  <w:noProof/>
                                  <w:color w:val="F2F2F2" w:themeColor="background2"/>
                                </w:rPr>
                                <w:t>:</w:t>
                              </w:r>
                            </w:p>
                          </w:tc>
                          <w:tc>
                            <w:tcPr>
                              <w:tcW w:w="1224" w:type="dxa"/>
                              <w:vMerge w:val="restart"/>
                              <w:vAlign w:val="center"/>
                            </w:tcPr>
                            <w:p w14:paraId="0233F255" w14:textId="77777777" w:rsidR="007659D9" w:rsidRPr="007659D9" w:rsidRDefault="007659D9" w:rsidP="007659D9">
                              <w:pPr>
                                <w:spacing w:before="40" w:after="40" w:line="276" w:lineRule="auto"/>
                                <w:rPr>
                                  <w:rFonts w:ascii="Tahoma" w:hAnsi="Tahoma"/>
                                  <w:noProof/>
                                  <w:color w:val="F2F2F2" w:themeColor="background2"/>
                                </w:rPr>
                              </w:pPr>
                              <w:r w:rsidRPr="007659D9">
                                <w:rPr>
                                  <w:rFonts w:ascii="Tahoma" w:hAnsi="Tahoma"/>
                                  <w:noProof/>
                                  <w:color w:val="F2F2F2" w:themeColor="background2"/>
                                </w:rPr>
                                <w:drawing>
                                  <wp:inline distT="0" distB="0" distL="0" distR="0" wp14:anchorId="66EF7273" wp14:editId="0B069918">
                                    <wp:extent cx="237490" cy="237490"/>
                                    <wp:effectExtent l="0" t="0" r="0" b="0"/>
                                    <wp:docPr id="9" name="Graphic 9"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7490" cy="237490"/>
                                            </a:xfrm>
                                            <a:prstGeom prst="rect">
                                              <a:avLst/>
                                            </a:prstGeom>
                                          </pic:spPr>
                                        </pic:pic>
                                      </a:graphicData>
                                    </a:graphic>
                                  </wp:inline>
                                </w:drawing>
                              </w:r>
                            </w:p>
                          </w:tc>
                          <w:tc>
                            <w:tcPr>
                              <w:tcW w:w="2761" w:type="dxa"/>
                            </w:tcPr>
                            <w:p w14:paraId="1DE44BF9" w14:textId="77777777" w:rsidR="007659D9" w:rsidRPr="007659D9" w:rsidRDefault="007659D9" w:rsidP="007659D9">
                              <w:pPr>
                                <w:spacing w:before="40" w:after="40" w:line="276" w:lineRule="auto"/>
                                <w:rPr>
                                  <w:rFonts w:ascii="Tahoma" w:hAnsi="Tahoma"/>
                                  <w:noProof/>
                                  <w:color w:val="F2F2F2" w:themeColor="background2"/>
                                </w:rPr>
                              </w:pPr>
                              <w:r w:rsidRPr="007659D9">
                                <w:rPr>
                                  <w:rFonts w:ascii="Tahoma" w:hAnsi="Tahoma"/>
                                  <w:noProof/>
                                  <w:color w:val="F2F2F2" w:themeColor="background2"/>
                                </w:rPr>
                                <w:t>Contact:</w:t>
                              </w:r>
                            </w:p>
                          </w:tc>
                          <w:tc>
                            <w:tcPr>
                              <w:tcW w:w="885" w:type="dxa"/>
                              <w:vMerge w:val="restart"/>
                              <w:vAlign w:val="center"/>
                            </w:tcPr>
                            <w:p w14:paraId="5A433F90" w14:textId="77777777" w:rsidR="007659D9" w:rsidRPr="007659D9" w:rsidRDefault="007659D9" w:rsidP="007659D9">
                              <w:pPr>
                                <w:spacing w:before="40" w:after="40" w:line="276" w:lineRule="auto"/>
                                <w:rPr>
                                  <w:rFonts w:ascii="Tahoma" w:hAnsi="Tahoma"/>
                                  <w:noProof/>
                                  <w:color w:val="F2F2F2" w:themeColor="background2"/>
                                </w:rPr>
                              </w:pPr>
                            </w:p>
                          </w:tc>
                        </w:tr>
                        <w:tr w:rsidR="007659D9" w:rsidRPr="007659D9" w14:paraId="29BD75E4" w14:textId="77777777" w:rsidTr="007659D9">
                          <w:trPr>
                            <w:trHeight w:val="306"/>
                            <w:jc w:val="center"/>
                          </w:trPr>
                          <w:tc>
                            <w:tcPr>
                              <w:tcW w:w="998" w:type="dxa"/>
                              <w:vMerge/>
                            </w:tcPr>
                            <w:p w14:paraId="197168BF" w14:textId="77777777" w:rsidR="007659D9" w:rsidRPr="007659D9" w:rsidRDefault="007659D9" w:rsidP="007659D9"/>
                          </w:tc>
                          <w:tc>
                            <w:tcPr>
                              <w:tcW w:w="3318" w:type="dxa"/>
                            </w:tcPr>
                            <w:p w14:paraId="2ECC2594" w14:textId="77777777" w:rsidR="007659D9" w:rsidRPr="007659D9" w:rsidRDefault="00AD7982" w:rsidP="007659D9">
                              <w:pPr>
                                <w:spacing w:before="40" w:after="40" w:line="276" w:lineRule="auto"/>
                                <w:rPr>
                                  <w:rFonts w:ascii="Tahoma" w:hAnsi="Tahoma"/>
                                  <w:noProof/>
                                  <w:color w:val="F2F2F2" w:themeColor="background2"/>
                                  <w:sz w:val="18"/>
                                  <w:szCs w:val="18"/>
                                </w:rPr>
                              </w:pPr>
                              <w:r>
                                <w:rPr>
                                  <w:rFonts w:ascii="Tahoma" w:hAnsi="Tahoma"/>
                                  <w:noProof/>
                                  <w:color w:val="FFFFFF" w:themeColor="background1"/>
                                  <w:sz w:val="18"/>
                                  <w:szCs w:val="18"/>
                                  <w:u w:val="single"/>
                                  <w:lang w:val="en-US"/>
                                </w:rPr>
                                <w:t>JNwaordu1</w:t>
                              </w:r>
                              <w:r w:rsidR="00A51BA7" w:rsidRPr="00A51BA7">
                                <w:rPr>
                                  <w:rFonts w:ascii="Tahoma" w:hAnsi="Tahoma"/>
                                  <w:noProof/>
                                  <w:color w:val="FFFFFF" w:themeColor="background1"/>
                                  <w:sz w:val="18"/>
                                  <w:szCs w:val="18"/>
                                  <w:u w:val="single"/>
                                  <w:lang w:val="en-US"/>
                                </w:rPr>
                                <w:t>@beckmeadtrust.org</w:t>
                              </w:r>
                            </w:p>
                          </w:tc>
                          <w:tc>
                            <w:tcPr>
                              <w:tcW w:w="1224" w:type="dxa"/>
                              <w:vMerge/>
                            </w:tcPr>
                            <w:p w14:paraId="68CA6F76" w14:textId="77777777" w:rsidR="007659D9" w:rsidRPr="007659D9" w:rsidRDefault="007659D9" w:rsidP="007659D9">
                              <w:pPr>
                                <w:spacing w:before="40" w:after="40" w:line="276" w:lineRule="auto"/>
                                <w:rPr>
                                  <w:rFonts w:ascii="Tahoma" w:hAnsi="Tahoma"/>
                                  <w:noProof/>
                                  <w:color w:val="F2F2F2" w:themeColor="background2"/>
                                </w:rPr>
                              </w:pPr>
                            </w:p>
                          </w:tc>
                          <w:tc>
                            <w:tcPr>
                              <w:tcW w:w="2761" w:type="dxa"/>
                            </w:tcPr>
                            <w:p w14:paraId="3922F3C2" w14:textId="77777777" w:rsidR="007659D9" w:rsidRPr="007659D9" w:rsidRDefault="007659D9" w:rsidP="007659D9">
                              <w:pPr>
                                <w:spacing w:before="40" w:after="40" w:line="276" w:lineRule="auto"/>
                                <w:rPr>
                                  <w:rFonts w:ascii="Tahoma" w:hAnsi="Tahoma"/>
                                  <w:noProof/>
                                  <w:color w:val="F2F2F2" w:themeColor="background2"/>
                                </w:rPr>
                              </w:pPr>
                              <w:r w:rsidRPr="007659D9">
                                <w:rPr>
                                  <w:rFonts w:ascii="Tahoma" w:hAnsi="Tahoma"/>
                                  <w:noProof/>
                                  <w:color w:val="F2F2F2" w:themeColor="background2"/>
                                </w:rPr>
                                <w:t>020  82894761</w:t>
                              </w:r>
                            </w:p>
                          </w:tc>
                          <w:tc>
                            <w:tcPr>
                              <w:tcW w:w="885" w:type="dxa"/>
                              <w:vMerge/>
                            </w:tcPr>
                            <w:p w14:paraId="0CEE36EA" w14:textId="77777777" w:rsidR="007659D9" w:rsidRPr="007659D9" w:rsidRDefault="007659D9" w:rsidP="007659D9">
                              <w:pPr>
                                <w:spacing w:before="40" w:after="40" w:line="276" w:lineRule="auto"/>
                                <w:rPr>
                                  <w:rFonts w:ascii="Tahoma" w:hAnsi="Tahoma"/>
                                  <w:noProof/>
                                  <w:color w:val="F2F2F2" w:themeColor="background2"/>
                                </w:rPr>
                              </w:pPr>
                            </w:p>
                          </w:tc>
                        </w:tr>
                      </w:tbl>
                      <w:p w14:paraId="64607F39" w14:textId="77777777" w:rsidR="00AD167C" w:rsidRPr="00D763BE" w:rsidRDefault="00AD167C" w:rsidP="00AD167C">
                        <w:pPr>
                          <w:rPr>
                            <w:noProof/>
                          </w:rPr>
                        </w:pPr>
                      </w:p>
                    </w:txbxContent>
                  </v:textbox>
                </v:shape>
                <v:shape id="Parallelogram 204" o:spid="_x0000_s1038" type="#_x0000_t7" style="position:absolute;left:18081;top:107933;width:97308;height:915;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" adj="0" fillcolor="#002b82 [3208]" stroked="f" strokeweight="1pt">
                  <v:textbox inset="0,0,0,0">
                    <w:txbxContent>
                      <w:p w14:paraId="6E3A2C89" w14:textId="77777777" w:rsidR="00AD167C" w:rsidRPr="00D763BE" w:rsidRDefault="00AD167C" w:rsidP="00AD167C">
                        <w:pPr>
                          <w:rPr>
                            <w:noProof/>
                          </w:rPr>
                        </w:pPr>
                      </w:p>
                    </w:txbxContent>
                  </v:textbox>
                </v:shape>
                <w10:wrap anchorx="page"/>
              </v:group>
            </w:pict>
          </mc:Fallback>
        </mc:AlternateContent>
      </w:r>
    </w:p>
    <w:sectPr w:rsidR="001563BE" w:rsidRPr="004473C7" w:rsidSect="00067811">
      <w:headerReference w:type="first" r:id="rId15"/>
      <w:footerReference w:type="first" r:id="rId16"/>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ECC9C" w14:textId="77777777" w:rsidR="00A50222" w:rsidRDefault="00A50222" w:rsidP="00D261BA">
      <w:r>
        <w:separator/>
      </w:r>
    </w:p>
  </w:endnote>
  <w:endnote w:type="continuationSeparator" w:id="0">
    <w:p w14:paraId="2BC04EC0" w14:textId="77777777" w:rsidR="00A50222" w:rsidRDefault="00A50222"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587B" w14:textId="77777777"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49EED" w14:textId="77777777" w:rsidR="00A50222" w:rsidRDefault="00A50222" w:rsidP="00D261BA">
      <w:r>
        <w:separator/>
      </w:r>
    </w:p>
  </w:footnote>
  <w:footnote w:type="continuationSeparator" w:id="0">
    <w:p w14:paraId="00AE8D7B" w14:textId="77777777" w:rsidR="00A50222" w:rsidRDefault="00A50222"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7D3D" w14:textId="20049A7E" w:rsidR="00620C13" w:rsidRDefault="00D7381B" w:rsidP="00D261BA">
    <w:pPr>
      <w:pStyle w:val="Header"/>
    </w:pPr>
    <w:r>
      <w:rPr>
        <w:noProof/>
      </w:rPr>
      <mc:AlternateContent>
        <mc:Choice Requires="wpg">
          <w:drawing>
            <wp:anchor distT="0" distB="0" distL="114300" distR="114300" simplePos="0" relativeHeight="251664384" behindDoc="0" locked="0" layoutInCell="1" allowOverlap="1" wp14:anchorId="29F6C96F" wp14:editId="6474F9CB">
              <wp:simplePos x="0" y="0"/>
              <wp:positionH relativeFrom="column">
                <wp:posOffset>-1118235</wp:posOffset>
              </wp:positionH>
              <wp:positionV relativeFrom="paragraph">
                <wp:posOffset>-2590800</wp:posOffset>
              </wp:positionV>
              <wp:extent cx="13694313"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3694313" cy="12287885"/>
                        <a:chOff x="333375" y="0"/>
                        <a:chExt cx="13694705"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546722" y="4846267"/>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BF61A" w14:textId="77777777" w:rsidR="00015568" w:rsidRPr="00783BF9" w:rsidRDefault="00015568" w:rsidP="00D261BA">
                            <w:pPr>
                              <w:pStyle w:val="Heading1"/>
                            </w:pPr>
                            <w:r w:rsidRPr="00034F0D">
                              <w:t xml:space="preserve">PARENT </w:t>
                            </w:r>
                            <w:proofErr w:type="gramStart"/>
                            <w:r w:rsidRPr="00034F0D">
                              <w:t>TEACHERS</w:t>
                            </w:r>
                            <w:proofErr w:type="gramEnd"/>
                            <w:r w:rsidRPr="00034F0D">
                              <w:t xml:space="preserve">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380269" y="2312730"/>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4667235" y="6659689"/>
                          <a:ext cx="3797587" cy="3795560"/>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619379" y="10485800"/>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5AEA1" w14:textId="77777777"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CFE77"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blipFill dpi="0" rotWithShape="1">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C113A" w14:textId="77777777" w:rsidR="00015568" w:rsidRPr="00472FAE" w:rsidRDefault="00015568" w:rsidP="00472FAE">
                            <w:pPr>
                              <w:jc w:val="center"/>
                              <w:rPr>
                                <w:b/>
                                <w:color w:val="FFFFFF" w:themeColor="background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4">
                          <a:extLst>
                            <a:ext uri="{28A0092B-C50C-407E-A947-70E740481C1C}">
                              <a14:useLocalDpi xmlns:a14="http://schemas.microsoft.com/office/drawing/2010/main"/>
                            </a:ext>
                            <a:ext uri="{96DAC541-7B7A-43D3-8B79-37D633B846F1}">
                              <asvg:svgBlip xmlns:asvg="http://schemas.microsoft.com/office/drawing/2016/SVG/main" r:embed="rId5"/>
                            </a:ext>
                          </a:extLst>
                        </a:blip>
                        <a:stretch>
                          <a:fillRect/>
                        </a:stretch>
                      </pic:blipFill>
                      <pic:spPr>
                        <a:xfrm>
                          <a:off x="1447800" y="10762025"/>
                          <a:ext cx="897890" cy="897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F6C96F" id="Group 7" o:spid="_x0000_s1039" alt="First page background images and object shapes" style="position:absolute;margin-left:-88.05pt;margin-top:-204pt;width:1078.3pt;height:967.55pt;z-index:251664384;mso-width-relative:margin;mso-height-relative:margin" coordorigin="3333" coordsize="136947,122878" o:gfxdata="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">
              <v:shape id="Freeform: Shape 21" o:spid="_x0000_s1040"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41"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42"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lelogram 144" o:spid="_x0000_s1043"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lelogram 146" o:spid="_x0000_s1044"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tangle 4" o:spid="_x0000_s1045" style="position:absolute;left:15467;top:48462;width:25807;height:1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172BF61A" w14:textId="77777777" w:rsidR="00015568" w:rsidRPr="00783BF9" w:rsidRDefault="00015568" w:rsidP="00D261BA">
                      <w:pPr>
                        <w:pStyle w:val="Heading1"/>
                      </w:pPr>
                      <w:r w:rsidRPr="00034F0D">
                        <w:t xml:space="preserve">PARENT </w:t>
                      </w:r>
                      <w:proofErr w:type="gramStart"/>
                      <w:r w:rsidRPr="00034F0D">
                        <w:t>TEACHERS</w:t>
                      </w:r>
                      <w:proofErr w:type="gramEnd"/>
                      <w:r w:rsidRPr="00034F0D">
                        <w:t xml:space="preserve"> ASSOCIATION</w:t>
                      </w:r>
                      <w:r w:rsidRPr="00034F0D">
                        <w:rPr>
                          <w:sz w:val="52"/>
                        </w:rPr>
                        <w:t xml:space="preserve"> </w:t>
                      </w:r>
                      <w:r w:rsidRPr="00034F0D">
                        <w:rPr>
                          <w:sz w:val="44"/>
                        </w:rPr>
                        <w:t>20XX</w:t>
                      </w:r>
                    </w:p>
                  </w:txbxContent>
                </v:textbox>
              </v:rect>
              <v:oval id="Oval 211" o:spid="_x0000_s1046"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47"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48"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Oval 206" o:spid="_x0000_s1049"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50" style="position:absolute;left:3802;top:23127;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03" o:spid="_x0000_s1051" style="position:absolute;left:46672;top:66596;width:37976;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" stroked="f" strokeweight="1pt">
                <v:fill r:id="rId6" o:title="" recolor="t" rotate="t" type="frame"/>
                <v:stroke joinstyle="miter"/>
              </v:oval>
              <v:rect id="Rectangle 150" o:spid="_x0000_s1052" style="position:absolute;left:26193;top:104858;width:62163;height:1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14:paraId="1995AEA1" w14:textId="77777777" w:rsidR="00015568" w:rsidRPr="00184A14" w:rsidRDefault="00015568" w:rsidP="00D261BA">
                      <w:pPr>
                        <w:pStyle w:val="Content02"/>
                      </w:pPr>
                    </w:p>
                  </w:txbxContent>
                </v:textbox>
              </v:rect>
              <v:oval id="Oval 205" o:spid="_x0000_s105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5B4CFE77" w14:textId="77777777" w:rsidR="00015568" w:rsidRPr="00BE27CD" w:rsidRDefault="00015568" w:rsidP="00D261BA"/>
                  </w:txbxContent>
                </v:textbox>
              </v:oval>
              <v:oval id="Oval 45" o:spid="_x0000_s105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" stroked="f" strokeweight="1pt">
                <v:fill r:id="rId7" o:title="" recolor="t" rotate="t" type="frame"/>
                <v:stroke joinstyle="miter"/>
                <v:textbox inset="0,,0">
                  <w:txbxContent>
                    <w:p w14:paraId="10AC113A" w14:textId="77777777" w:rsidR="00015568" w:rsidRPr="00472FAE" w:rsidRDefault="00015568" w:rsidP="00472FAE">
                      <w:pPr>
                        <w:jc w:val="center"/>
                        <w:rPr>
                          <w:b/>
                          <w:color w:val="FFFFFF" w:themeColor="background1"/>
                        </w:rPr>
                      </w:pPr>
                    </w:p>
                  </w:txbxContent>
                </v:textbox>
              </v:oval>
              <v:oval id="Oval 18" o:spid="_x0000_s1055"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Oval 25" o:spid="_x0000_s105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5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Oval 16" o:spid="_x0000_s1058"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59"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60"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Oval 207" o:spid="_x0000_s1061"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62"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Oval 17" o:spid="_x0000_s1063"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ctangle 143" o:spid="_x0000_s1064"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65"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Arrow: Pentagon 153" o:spid="_x0000_s1066"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67"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">
                <v:imagedata r:id="rId8" o:title="Head with Gears"/>
              </v:shape>
            </v:group>
          </w:pict>
        </mc:Fallback>
      </mc:AlternateContent>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D4FD" w14:textId="1928E43C" w:rsidR="001563BE" w:rsidRDefault="00AD167C" w:rsidP="00D261BA">
    <w:pPr>
      <w:pStyle w:val="Header"/>
    </w:pPr>
    <w:r>
      <w:rPr>
        <w:noProof/>
      </w:rPr>
      <mc:AlternateContent>
        <mc:Choice Requires="wps">
          <w:drawing>
            <wp:anchor distT="0" distB="0" distL="114300" distR="114300" simplePos="0" relativeHeight="251663359" behindDoc="0" locked="0" layoutInCell="1" allowOverlap="1" wp14:anchorId="048203F8" wp14:editId="3199664F">
              <wp:simplePos x="0" y="0"/>
              <wp:positionH relativeFrom="column">
                <wp:posOffset>-370840</wp:posOffset>
              </wp:positionH>
              <wp:positionV relativeFrom="paragraph">
                <wp:posOffset>-460375</wp:posOffset>
              </wp:positionV>
              <wp:extent cx="2106613" cy="2205672"/>
              <wp:effectExtent l="0" t="0" r="8255" b="4445"/>
              <wp:wrapNone/>
              <wp:docPr id="5" name="Oval 29"/>
              <wp:cNvGraphicFramePr/>
              <a:graphic xmlns:a="http://schemas.openxmlformats.org/drawingml/2006/main">
                <a:graphicData uri="http://schemas.microsoft.com/office/word/2010/wordprocessingShape">
                  <wps:wsp>
                    <wps:cNvSpPr/>
                    <wps:spPr>
                      <a:xfrm flipH="1">
                        <a:off x="0" y="0"/>
                        <a:ext cx="2106613" cy="2205672"/>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F0436" id="Oval 29" o:spid="_x0000_s1026" style="position:absolute;margin-left:-29.2pt;margin-top:-36.25pt;width:165.9pt;height:173.65pt;flip:x;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" stroked="f" strokeweight="1pt">
              <v:fill r:id="rId2" o:title="" recolor="t" rotate="t" type="frame"/>
              <v:stroke joinstyle="miter"/>
            </v:oval>
          </w:pict>
        </mc:Fallback>
      </mc:AlternateContent>
    </w:r>
    <w:r>
      <w:rPr>
        <w:noProof/>
      </w:rPr>
      <mc:AlternateContent>
        <mc:Choice Requires="wps">
          <w:drawing>
            <wp:anchor distT="0" distB="0" distL="114300" distR="114300" simplePos="0" relativeHeight="251662334" behindDoc="0" locked="0" layoutInCell="1" allowOverlap="1" wp14:anchorId="2673358D" wp14:editId="2CDA1686">
              <wp:simplePos x="0" y="0"/>
              <wp:positionH relativeFrom="column">
                <wp:posOffset>665686</wp:posOffset>
              </wp:positionH>
              <wp:positionV relativeFrom="paragraph">
                <wp:posOffset>-4147015</wp:posOffset>
              </wp:positionV>
              <wp:extent cx="1828951" cy="8216339"/>
              <wp:effectExtent l="0" t="0" r="0" b="0"/>
              <wp:wrapNone/>
              <wp:docPr id="4" name="Freeform: Shape 21"/>
              <wp:cNvGraphicFramePr/>
              <a:graphic xmlns:a="http://schemas.openxmlformats.org/drawingml/2006/main">
                <a:graphicData uri="http://schemas.microsoft.com/office/word/2010/wordprocessingShape">
                  <wps:wsp>
                    <wps:cNvSpPr/>
                    <wps:spPr>
                      <a:xfrm rot="3600000">
                        <a:off x="0" y="0"/>
                        <a:ext cx="1828951" cy="8216339"/>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E9074" id="Freeform: Shape 21" o:spid="_x0000_s1026" style="position:absolute;margin-left:52.4pt;margin-top:-326.55pt;width:2in;height:646.95pt;rotation:60;z-index:251662334;visibility:visible;mso-wrap-style:square;mso-wrap-distance-left:9pt;mso-wrap-distance-top:0;mso-wrap-distance-right:9pt;mso-wrap-distance-bottom:0;mso-position-horizontal:absolute;mso-position-horizontal-relative:text;mso-position-vertical:absolute;mso-position-vertical-relative:text;v-text-anchor:middle" coordsize="914401,472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3575,2916572;1828951,2916573;1828949,8216339;1783575,8193553;1634943,2651429;1680317,2651429;1680317,8141697;1634943,8118911;1486311,2386287;1531685,2386287;1531685,8067055;1486311,8044269;1337679,2121143;1383055,2121143;1383055,7992413;1337681,7969627;1189049,1856001;1234423,1856001;1234423,7917773;1189049,7894985;1040419,1590858;1085792,1590858;1085792,7843131;1040421,7820345;891789,1325713;937162,1325713;937162,7768491;891789,7745705;743157,1060572;788530,1060572;788530,7693849;743157,7671063;594526,795429;639900,795429;639900,7619209;594526,7596421;445894,530286;491268,530286;491268,7544567;445894,7521781;297264,265141;342638,265141;342638,7469925;297264,7447139;148632,0;194006,0;194006,7395285;148632,7372497;0,0;45374,0;45374,7320643;0,7297855" o:connectangles="0,0,0,0,0,0,0,0,0,0,0,0,0,0,0,0,0,0,0,0,0,0,0,0,0,0,0,0,0,0,0,0,0,0,0,0,0,0,0,0,0,0,0,0,0,0,0,0,0,0,0,0"/>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F80"/>
    <w:rsid w:val="00004C1F"/>
    <w:rsid w:val="000118EA"/>
    <w:rsid w:val="00015568"/>
    <w:rsid w:val="0003207B"/>
    <w:rsid w:val="00034F0D"/>
    <w:rsid w:val="00062A4C"/>
    <w:rsid w:val="000674FE"/>
    <w:rsid w:val="00067811"/>
    <w:rsid w:val="00072B5C"/>
    <w:rsid w:val="00075794"/>
    <w:rsid w:val="000A5040"/>
    <w:rsid w:val="000B4528"/>
    <w:rsid w:val="000E294D"/>
    <w:rsid w:val="000E7DE7"/>
    <w:rsid w:val="000F3E02"/>
    <w:rsid w:val="00105BA7"/>
    <w:rsid w:val="001141E3"/>
    <w:rsid w:val="00116290"/>
    <w:rsid w:val="00117037"/>
    <w:rsid w:val="00127035"/>
    <w:rsid w:val="0013297A"/>
    <w:rsid w:val="00134EE3"/>
    <w:rsid w:val="00142958"/>
    <w:rsid w:val="001563BE"/>
    <w:rsid w:val="00167DAD"/>
    <w:rsid w:val="00176A7C"/>
    <w:rsid w:val="00184A14"/>
    <w:rsid w:val="00195BA6"/>
    <w:rsid w:val="001A02F5"/>
    <w:rsid w:val="001B336F"/>
    <w:rsid w:val="001C1B81"/>
    <w:rsid w:val="001C1C0D"/>
    <w:rsid w:val="001C313B"/>
    <w:rsid w:val="001D469A"/>
    <w:rsid w:val="001D66B5"/>
    <w:rsid w:val="001F59F4"/>
    <w:rsid w:val="001F6FC2"/>
    <w:rsid w:val="00205B1C"/>
    <w:rsid w:val="00210C19"/>
    <w:rsid w:val="00212C8B"/>
    <w:rsid w:val="002143A4"/>
    <w:rsid w:val="00220DE5"/>
    <w:rsid w:val="00225233"/>
    <w:rsid w:val="00226256"/>
    <w:rsid w:val="0023180F"/>
    <w:rsid w:val="00234B68"/>
    <w:rsid w:val="002378AC"/>
    <w:rsid w:val="002459B8"/>
    <w:rsid w:val="00250F47"/>
    <w:rsid w:val="00266A96"/>
    <w:rsid w:val="002910FF"/>
    <w:rsid w:val="002921E7"/>
    <w:rsid w:val="002B13AA"/>
    <w:rsid w:val="002B7F27"/>
    <w:rsid w:val="002C7999"/>
    <w:rsid w:val="002E54BC"/>
    <w:rsid w:val="002F01C7"/>
    <w:rsid w:val="002F35A9"/>
    <w:rsid w:val="002F5635"/>
    <w:rsid w:val="002F7A4B"/>
    <w:rsid w:val="00300922"/>
    <w:rsid w:val="00305945"/>
    <w:rsid w:val="00306AF0"/>
    <w:rsid w:val="00320E3B"/>
    <w:rsid w:val="00333D25"/>
    <w:rsid w:val="00342ECC"/>
    <w:rsid w:val="00360202"/>
    <w:rsid w:val="0036217C"/>
    <w:rsid w:val="00362C4D"/>
    <w:rsid w:val="003740E8"/>
    <w:rsid w:val="0038505F"/>
    <w:rsid w:val="00390912"/>
    <w:rsid w:val="003C6971"/>
    <w:rsid w:val="003E0A03"/>
    <w:rsid w:val="003F127E"/>
    <w:rsid w:val="004015C0"/>
    <w:rsid w:val="004152CA"/>
    <w:rsid w:val="004156A0"/>
    <w:rsid w:val="0042357D"/>
    <w:rsid w:val="00430731"/>
    <w:rsid w:val="004473C7"/>
    <w:rsid w:val="00450CF5"/>
    <w:rsid w:val="004549A1"/>
    <w:rsid w:val="00457D53"/>
    <w:rsid w:val="00472FAE"/>
    <w:rsid w:val="004D6CE2"/>
    <w:rsid w:val="004F0A18"/>
    <w:rsid w:val="004F2E3D"/>
    <w:rsid w:val="004F5B79"/>
    <w:rsid w:val="004F6D91"/>
    <w:rsid w:val="0050322B"/>
    <w:rsid w:val="00506F2F"/>
    <w:rsid w:val="005117AD"/>
    <w:rsid w:val="00513558"/>
    <w:rsid w:val="0052314C"/>
    <w:rsid w:val="005258A4"/>
    <w:rsid w:val="00540DCE"/>
    <w:rsid w:val="0054141D"/>
    <w:rsid w:val="00543127"/>
    <w:rsid w:val="00546539"/>
    <w:rsid w:val="00547709"/>
    <w:rsid w:val="00550F28"/>
    <w:rsid w:val="00565B1B"/>
    <w:rsid w:val="00566369"/>
    <w:rsid w:val="00595D3E"/>
    <w:rsid w:val="005A081D"/>
    <w:rsid w:val="005A7951"/>
    <w:rsid w:val="005B2AE0"/>
    <w:rsid w:val="005C7881"/>
    <w:rsid w:val="005D2764"/>
    <w:rsid w:val="005D6CD3"/>
    <w:rsid w:val="005E5B2A"/>
    <w:rsid w:val="005E71BA"/>
    <w:rsid w:val="005F2789"/>
    <w:rsid w:val="005F617B"/>
    <w:rsid w:val="006005A1"/>
    <w:rsid w:val="00607138"/>
    <w:rsid w:val="0062035D"/>
    <w:rsid w:val="00620C13"/>
    <w:rsid w:val="00621E6A"/>
    <w:rsid w:val="0062648B"/>
    <w:rsid w:val="00651BBE"/>
    <w:rsid w:val="00656A96"/>
    <w:rsid w:val="006577F4"/>
    <w:rsid w:val="00660A09"/>
    <w:rsid w:val="00664066"/>
    <w:rsid w:val="006747F9"/>
    <w:rsid w:val="006851E2"/>
    <w:rsid w:val="00686900"/>
    <w:rsid w:val="006871C6"/>
    <w:rsid w:val="00694C01"/>
    <w:rsid w:val="006A089A"/>
    <w:rsid w:val="006B01E5"/>
    <w:rsid w:val="006C0822"/>
    <w:rsid w:val="006C58E3"/>
    <w:rsid w:val="006D1A1E"/>
    <w:rsid w:val="006D1BC6"/>
    <w:rsid w:val="006E2716"/>
    <w:rsid w:val="006F3148"/>
    <w:rsid w:val="00707B4B"/>
    <w:rsid w:val="00723660"/>
    <w:rsid w:val="00742E50"/>
    <w:rsid w:val="00744361"/>
    <w:rsid w:val="00744BAC"/>
    <w:rsid w:val="00754003"/>
    <w:rsid w:val="007659D9"/>
    <w:rsid w:val="00770C9D"/>
    <w:rsid w:val="00783BF9"/>
    <w:rsid w:val="0078456D"/>
    <w:rsid w:val="007871F1"/>
    <w:rsid w:val="007A1D72"/>
    <w:rsid w:val="007C1099"/>
    <w:rsid w:val="007C2DD4"/>
    <w:rsid w:val="007D6F2E"/>
    <w:rsid w:val="007F2D9D"/>
    <w:rsid w:val="00803741"/>
    <w:rsid w:val="00810890"/>
    <w:rsid w:val="00810F9D"/>
    <w:rsid w:val="008153EA"/>
    <w:rsid w:val="00827028"/>
    <w:rsid w:val="00837C64"/>
    <w:rsid w:val="00842A98"/>
    <w:rsid w:val="008570BF"/>
    <w:rsid w:val="00860584"/>
    <w:rsid w:val="00863DD4"/>
    <w:rsid w:val="00864260"/>
    <w:rsid w:val="00875250"/>
    <w:rsid w:val="00893234"/>
    <w:rsid w:val="00893B98"/>
    <w:rsid w:val="008D7EA5"/>
    <w:rsid w:val="008F6AEB"/>
    <w:rsid w:val="00903D9E"/>
    <w:rsid w:val="009060A1"/>
    <w:rsid w:val="00910256"/>
    <w:rsid w:val="0091129A"/>
    <w:rsid w:val="00920519"/>
    <w:rsid w:val="00921F28"/>
    <w:rsid w:val="0092686E"/>
    <w:rsid w:val="00961140"/>
    <w:rsid w:val="009658F0"/>
    <w:rsid w:val="009702A5"/>
    <w:rsid w:val="00973F0D"/>
    <w:rsid w:val="00974692"/>
    <w:rsid w:val="00974DD7"/>
    <w:rsid w:val="009A1FAD"/>
    <w:rsid w:val="009B2657"/>
    <w:rsid w:val="009C0D07"/>
    <w:rsid w:val="009C3FB3"/>
    <w:rsid w:val="009D0E16"/>
    <w:rsid w:val="009F5A9D"/>
    <w:rsid w:val="00A07832"/>
    <w:rsid w:val="00A164D0"/>
    <w:rsid w:val="00A16A4A"/>
    <w:rsid w:val="00A24940"/>
    <w:rsid w:val="00A30DCE"/>
    <w:rsid w:val="00A346D6"/>
    <w:rsid w:val="00A417E4"/>
    <w:rsid w:val="00A43222"/>
    <w:rsid w:val="00A50222"/>
    <w:rsid w:val="00A5113F"/>
    <w:rsid w:val="00A51BA7"/>
    <w:rsid w:val="00A55DA5"/>
    <w:rsid w:val="00A62C90"/>
    <w:rsid w:val="00A63C47"/>
    <w:rsid w:val="00A67668"/>
    <w:rsid w:val="00A80C1A"/>
    <w:rsid w:val="00A81943"/>
    <w:rsid w:val="00A82179"/>
    <w:rsid w:val="00AB256F"/>
    <w:rsid w:val="00AB4191"/>
    <w:rsid w:val="00AD167C"/>
    <w:rsid w:val="00AD7982"/>
    <w:rsid w:val="00AE466B"/>
    <w:rsid w:val="00AE69B6"/>
    <w:rsid w:val="00AF21B4"/>
    <w:rsid w:val="00AF47BB"/>
    <w:rsid w:val="00B01265"/>
    <w:rsid w:val="00B012E6"/>
    <w:rsid w:val="00B0190F"/>
    <w:rsid w:val="00B02AFD"/>
    <w:rsid w:val="00B073A0"/>
    <w:rsid w:val="00B241D1"/>
    <w:rsid w:val="00B27A3C"/>
    <w:rsid w:val="00B455F3"/>
    <w:rsid w:val="00B4723B"/>
    <w:rsid w:val="00B52979"/>
    <w:rsid w:val="00B61EC6"/>
    <w:rsid w:val="00B61EEF"/>
    <w:rsid w:val="00B648CB"/>
    <w:rsid w:val="00B774DF"/>
    <w:rsid w:val="00B82BDA"/>
    <w:rsid w:val="00B843E9"/>
    <w:rsid w:val="00BA2120"/>
    <w:rsid w:val="00BA2357"/>
    <w:rsid w:val="00BA42AF"/>
    <w:rsid w:val="00BA4966"/>
    <w:rsid w:val="00BA67FA"/>
    <w:rsid w:val="00BD4736"/>
    <w:rsid w:val="00BE27CD"/>
    <w:rsid w:val="00BE5714"/>
    <w:rsid w:val="00BE6C8B"/>
    <w:rsid w:val="00BF01DF"/>
    <w:rsid w:val="00BF0A38"/>
    <w:rsid w:val="00BF2411"/>
    <w:rsid w:val="00C10871"/>
    <w:rsid w:val="00C13FD8"/>
    <w:rsid w:val="00C27096"/>
    <w:rsid w:val="00C3095A"/>
    <w:rsid w:val="00C31070"/>
    <w:rsid w:val="00C3136A"/>
    <w:rsid w:val="00C322F6"/>
    <w:rsid w:val="00C34EEB"/>
    <w:rsid w:val="00C523F6"/>
    <w:rsid w:val="00C75CBF"/>
    <w:rsid w:val="00C77DE3"/>
    <w:rsid w:val="00CA61A0"/>
    <w:rsid w:val="00CB3EE9"/>
    <w:rsid w:val="00CB6BC5"/>
    <w:rsid w:val="00CB6EE7"/>
    <w:rsid w:val="00CD5619"/>
    <w:rsid w:val="00CE09FB"/>
    <w:rsid w:val="00CE30BC"/>
    <w:rsid w:val="00CE5682"/>
    <w:rsid w:val="00CE674D"/>
    <w:rsid w:val="00CF5A95"/>
    <w:rsid w:val="00D11A38"/>
    <w:rsid w:val="00D261BA"/>
    <w:rsid w:val="00D309C3"/>
    <w:rsid w:val="00D30F4B"/>
    <w:rsid w:val="00D32B68"/>
    <w:rsid w:val="00D36CB4"/>
    <w:rsid w:val="00D43CF2"/>
    <w:rsid w:val="00D63879"/>
    <w:rsid w:val="00D650B5"/>
    <w:rsid w:val="00D7381B"/>
    <w:rsid w:val="00D74CE8"/>
    <w:rsid w:val="00D763BE"/>
    <w:rsid w:val="00D84817"/>
    <w:rsid w:val="00DA1286"/>
    <w:rsid w:val="00DB4DEF"/>
    <w:rsid w:val="00DB76FD"/>
    <w:rsid w:val="00DC6299"/>
    <w:rsid w:val="00DE2A39"/>
    <w:rsid w:val="00E03E3C"/>
    <w:rsid w:val="00E13FC7"/>
    <w:rsid w:val="00E532C1"/>
    <w:rsid w:val="00E905B8"/>
    <w:rsid w:val="00EA6E97"/>
    <w:rsid w:val="00EB1E07"/>
    <w:rsid w:val="00EC0CB3"/>
    <w:rsid w:val="00EC396B"/>
    <w:rsid w:val="00EC3974"/>
    <w:rsid w:val="00ED45A1"/>
    <w:rsid w:val="00EF216A"/>
    <w:rsid w:val="00F14787"/>
    <w:rsid w:val="00F16201"/>
    <w:rsid w:val="00F163B4"/>
    <w:rsid w:val="00F16684"/>
    <w:rsid w:val="00F301D3"/>
    <w:rsid w:val="00F35655"/>
    <w:rsid w:val="00F43313"/>
    <w:rsid w:val="00F55815"/>
    <w:rsid w:val="00F60AEF"/>
    <w:rsid w:val="00F726F3"/>
    <w:rsid w:val="00F768B5"/>
    <w:rsid w:val="00F9108C"/>
    <w:rsid w:val="00FA7564"/>
    <w:rsid w:val="00FC354E"/>
    <w:rsid w:val="00FC5F80"/>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B1F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3F6"/>
    <w:pPr>
      <w:spacing w:after="0" w:line="240" w:lineRule="auto"/>
      <w:contextualSpacing/>
    </w:pPr>
    <w:rPr>
      <w:rFonts w:cs="Tahoma"/>
      <w:color w:val="000000" w:themeColor="text1"/>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basedOn w:val="DefaultParagraphFont"/>
    <w:uiPriority w:val="99"/>
    <w:unhideWhenUsed/>
    <w:rsid w:val="004015C0"/>
    <w:rPr>
      <w:color w:val="002060" w:themeColor="hyperlink"/>
      <w:u w:val="single"/>
    </w:rPr>
  </w:style>
  <w:style w:type="character" w:styleId="UnresolvedMention">
    <w:name w:val="Unresolved Mention"/>
    <w:basedOn w:val="DefaultParagraphFont"/>
    <w:uiPriority w:val="99"/>
    <w:semiHidden/>
    <w:unhideWhenUsed/>
    <w:rsid w:val="004015C0"/>
    <w:rPr>
      <w:color w:val="605E5C"/>
      <w:shd w:val="clear" w:color="auto" w:fill="E1DFDD"/>
    </w:rPr>
  </w:style>
  <w:style w:type="character" w:styleId="CommentReference">
    <w:name w:val="annotation reference"/>
    <w:basedOn w:val="DefaultParagraphFont"/>
    <w:uiPriority w:val="99"/>
    <w:semiHidden/>
    <w:unhideWhenUsed/>
    <w:rsid w:val="006C58E3"/>
    <w:rPr>
      <w:sz w:val="16"/>
      <w:szCs w:val="16"/>
    </w:rPr>
  </w:style>
  <w:style w:type="paragraph" w:styleId="CommentText">
    <w:name w:val="annotation text"/>
    <w:basedOn w:val="Normal"/>
    <w:link w:val="CommentTextChar"/>
    <w:uiPriority w:val="99"/>
    <w:semiHidden/>
    <w:unhideWhenUsed/>
    <w:rsid w:val="006C58E3"/>
    <w:rPr>
      <w:sz w:val="20"/>
      <w:szCs w:val="20"/>
    </w:rPr>
  </w:style>
  <w:style w:type="character" w:customStyle="1" w:styleId="CommentTextChar">
    <w:name w:val="Comment Text Char"/>
    <w:basedOn w:val="DefaultParagraphFont"/>
    <w:link w:val="CommentText"/>
    <w:uiPriority w:val="99"/>
    <w:semiHidden/>
    <w:rsid w:val="006C58E3"/>
    <w:rPr>
      <w:rFonts w:cs="Tahom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C58E3"/>
    <w:rPr>
      <w:b/>
      <w:bCs/>
    </w:rPr>
  </w:style>
  <w:style w:type="character" w:customStyle="1" w:styleId="CommentSubjectChar">
    <w:name w:val="Comment Subject Char"/>
    <w:basedOn w:val="CommentTextChar"/>
    <w:link w:val="CommentSubject"/>
    <w:uiPriority w:val="99"/>
    <w:semiHidden/>
    <w:rsid w:val="006C58E3"/>
    <w:rPr>
      <w:rFonts w:cs="Tahoma"/>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9.sv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w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0.gif"/></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beckmeadfamilyofschools.org/" TargetMode="External"/><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5.jpeg"/><Relationship Id="rId5" Type="http://schemas.openxmlformats.org/officeDocument/2006/relationships/image" Target="media/image4.sv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KenzieRose-Marie\AppData\Roaming\Microsoft\Templates\PTA%20newsletter.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D6AE20-1D5E-4E88-B5B4-240BC51E5E20}">
  <ds:schemaRefs>
    <ds:schemaRef ds:uri="http://schemas.openxmlformats.org/officeDocument/2006/bibliography"/>
  </ds:schemaRefs>
</ds:datastoreItem>
</file>

<file path=customXml/itemProps2.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9A4CC3A-CB01-4D61-8703-0D25558C28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C:\Users\McKenzieRose-Marie\AppData\Roaming\Microsoft\Templates\PTA newsletter.dotx</Template>
  <TotalTime>0</TotalTime>
  <Pages>2</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2022-04-08T17:49:00Z</dcterms:created>
  <dcterms:modified xsi:type="dcterms:W3CDTF">2022-04-08T17:49:00Z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